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C10" w:rsidRDefault="001E1489">
      <w:pPr>
        <w:spacing w:before="180" w:line="440" w:lineRule="exact"/>
        <w:ind w:right="-197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注意事項：</w:t>
      </w:r>
    </w:p>
    <w:p w:rsidR="00650C10" w:rsidRDefault="001E1489">
      <w:pPr>
        <w:spacing w:before="180" w:line="440" w:lineRule="exact"/>
        <w:ind w:right="-19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專題製作完成後，需繳交至系辦資料：</w:t>
      </w:r>
    </w:p>
    <w:p w:rsidR="00650C10" w:rsidRDefault="001E1489">
      <w:pPr>
        <w:spacing w:before="180" w:line="440" w:lineRule="exact"/>
        <w:ind w:right="-19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＝＝＝＝＝＝＝＝＝＝＝＝＝＝＝＝＝＝＝＝＝＝＝＝＝＝</w:t>
      </w:r>
    </w:p>
    <w:p w:rsidR="00650C10" w:rsidRDefault="001E1489">
      <w:pPr>
        <w:pStyle w:val="a7"/>
        <w:numPr>
          <w:ilvl w:val="0"/>
          <w:numId w:val="1"/>
        </w:numPr>
        <w:spacing w:before="180" w:line="440" w:lineRule="exact"/>
        <w:ind w:left="851" w:right="-197" w:hanging="851"/>
        <w:rPr>
          <w:rFonts w:ascii="標楷體" w:eastAsia="標楷體" w:hAnsi="標楷體"/>
          <w:b/>
          <w:color w:val="FF0000"/>
          <w:sz w:val="36"/>
          <w:szCs w:val="36"/>
        </w:rPr>
      </w:pPr>
      <w:r>
        <w:rPr>
          <w:rFonts w:ascii="標楷體" w:eastAsia="標楷體" w:hAnsi="標楷體"/>
          <w:b/>
          <w:color w:val="FF0000"/>
          <w:sz w:val="36"/>
          <w:szCs w:val="36"/>
        </w:rPr>
        <w:t>專題製作報告繳交：</w:t>
      </w:r>
    </w:p>
    <w:p w:rsidR="00650C10" w:rsidRDefault="001E1489">
      <w:pPr>
        <w:pStyle w:val="a7"/>
        <w:numPr>
          <w:ilvl w:val="1"/>
          <w:numId w:val="1"/>
        </w:numPr>
        <w:spacing w:before="180" w:line="440" w:lineRule="exact"/>
        <w:ind w:left="1418" w:right="-197" w:hanging="425"/>
      </w:pPr>
      <w:r>
        <w:rPr>
          <w:rFonts w:ascii="標楷體" w:eastAsia="標楷體" w:hAnsi="標楷體"/>
          <w:sz w:val="32"/>
          <w:szCs w:val="32"/>
        </w:rPr>
        <w:t>專題目錄前一頁，需放入指導老師及系主任認可並取得【</w:t>
      </w:r>
      <w:r>
        <w:rPr>
          <w:rFonts w:ascii="標楷體" w:eastAsia="標楷體" w:hAnsi="標楷體"/>
          <w:sz w:val="32"/>
          <w:szCs w:val="32"/>
          <w:u w:val="single"/>
        </w:rPr>
        <w:t>已簽名之簽名頁</w:t>
      </w:r>
      <w:r>
        <w:rPr>
          <w:rFonts w:ascii="標楷體" w:eastAsia="標楷體" w:hAnsi="標楷體"/>
          <w:sz w:val="32"/>
          <w:szCs w:val="32"/>
        </w:rPr>
        <w:t>】。</w:t>
      </w:r>
    </w:p>
    <w:p w:rsidR="00650C10" w:rsidRDefault="001E1489">
      <w:pPr>
        <w:pStyle w:val="a7"/>
        <w:numPr>
          <w:ilvl w:val="1"/>
          <w:numId w:val="1"/>
        </w:numPr>
        <w:spacing w:before="180" w:line="440" w:lineRule="exact"/>
        <w:ind w:left="1418" w:right="-197" w:hanging="425"/>
      </w:pPr>
      <w:r>
        <w:rPr>
          <w:rFonts w:ascii="標楷體" w:eastAsia="標楷體" w:hAnsi="標楷體"/>
          <w:sz w:val="32"/>
          <w:szCs w:val="32"/>
        </w:rPr>
        <w:t>四上專題製作（二）結束後二週內（即期末考後</w:t>
      </w:r>
      <w:r>
        <w:rPr>
          <w:rFonts w:ascii="標楷體" w:eastAsia="標楷體" w:hAnsi="標楷體"/>
          <w:sz w:val="32"/>
          <w:szCs w:val="32"/>
        </w:rPr>
        <w:t>108.1.31</w:t>
      </w:r>
      <w:r>
        <w:rPr>
          <w:rFonts w:ascii="標楷體" w:eastAsia="標楷體" w:hAnsi="標楷體"/>
          <w:sz w:val="32"/>
          <w:szCs w:val="32"/>
        </w:rPr>
        <w:t>前）：</w:t>
      </w:r>
    </w:p>
    <w:p w:rsidR="00650C10" w:rsidRDefault="001E1489">
      <w:pPr>
        <w:pStyle w:val="a7"/>
        <w:numPr>
          <w:ilvl w:val="0"/>
          <w:numId w:val="2"/>
        </w:numPr>
        <w:spacing w:before="180" w:line="440" w:lineRule="exact"/>
        <w:ind w:left="1418" w:right="-197" w:hanging="425"/>
      </w:pPr>
      <w:r>
        <w:rPr>
          <w:rFonts w:ascii="標楷體" w:eastAsia="標楷體" w:hAnsi="標楷體"/>
          <w:b/>
          <w:color w:val="000000"/>
          <w:sz w:val="32"/>
          <w:szCs w:val="32"/>
          <w:u w:val="single"/>
          <w:shd w:val="clear" w:color="auto" w:fill="FFFFFF"/>
        </w:rPr>
        <w:t>專題報告</w:t>
      </w:r>
      <w:r>
        <w:rPr>
          <w:rFonts w:ascii="標楷體" w:eastAsia="標楷體" w:hAnsi="標楷體"/>
          <w:b/>
          <w:color w:val="000000"/>
          <w:sz w:val="32"/>
          <w:szCs w:val="32"/>
        </w:rPr>
        <w:t>：</w:t>
      </w:r>
      <w:r>
        <w:rPr>
          <w:rFonts w:ascii="標楷體" w:eastAsia="標楷體" w:hAnsi="標楷體"/>
          <w:color w:val="000000"/>
          <w:sz w:val="32"/>
          <w:szCs w:val="32"/>
        </w:rPr>
        <w:t>一式三份，需裝訂、加書背，裝訂時不加模。</w:t>
      </w:r>
      <w:r>
        <w:rPr>
          <w:rFonts w:ascii="標楷體" w:eastAsia="標楷體" w:hAnsi="標楷體"/>
          <w:color w:val="000000"/>
          <w:sz w:val="32"/>
          <w:szCs w:val="32"/>
        </w:rPr>
        <w:br/>
      </w:r>
      <w:r>
        <w:rPr>
          <w:rFonts w:ascii="標楷體" w:eastAsia="標楷體" w:hAnsi="標楷體" w:cs="Arial"/>
          <w:color w:val="000000"/>
          <w:sz w:val="32"/>
          <w:szCs w:val="32"/>
        </w:rPr>
        <w:t>【</w:t>
      </w:r>
      <w:r>
        <w:rPr>
          <w:rFonts w:ascii="標楷體" w:eastAsia="標楷體" w:hAnsi="標楷體" w:cs="Arial"/>
          <w:color w:val="000000"/>
          <w:sz w:val="32"/>
          <w:szCs w:val="32"/>
        </w:rPr>
        <w:t>1</w:t>
      </w:r>
      <w:r>
        <w:rPr>
          <w:rFonts w:ascii="標楷體" w:eastAsia="標楷體" w:hAnsi="標楷體" w:cs="Arial"/>
          <w:color w:val="000000"/>
          <w:sz w:val="32"/>
          <w:szCs w:val="32"/>
        </w:rPr>
        <w:t>本系辦存、</w:t>
      </w:r>
      <w:r>
        <w:rPr>
          <w:rFonts w:ascii="標楷體" w:eastAsia="標楷體" w:hAnsi="標楷體" w:cs="Arial"/>
          <w:color w:val="000000"/>
          <w:sz w:val="32"/>
          <w:szCs w:val="32"/>
        </w:rPr>
        <w:t>2</w:t>
      </w:r>
      <w:r>
        <w:rPr>
          <w:rFonts w:ascii="標楷體" w:eastAsia="標楷體" w:hAnsi="標楷體" w:cs="Arial"/>
          <w:color w:val="000000"/>
          <w:sz w:val="32"/>
          <w:szCs w:val="32"/>
        </w:rPr>
        <w:t>本交本校圖書館</w:t>
      </w:r>
      <w:r>
        <w:rPr>
          <w:rFonts w:ascii="標楷體" w:eastAsia="標楷體" w:hAnsi="標楷體" w:cs="Arial"/>
          <w:color w:val="000000"/>
          <w:sz w:val="32"/>
          <w:szCs w:val="32"/>
        </w:rPr>
        <w:t>(</w:t>
      </w:r>
      <w:r>
        <w:rPr>
          <w:rFonts w:ascii="標楷體" w:eastAsia="標楷體" w:hAnsi="標楷體" w:cs="Arial"/>
          <w:color w:val="000000"/>
          <w:sz w:val="32"/>
          <w:szCs w:val="32"/>
        </w:rPr>
        <w:t>統一由系辦交至圖書館</w:t>
      </w:r>
      <w:r>
        <w:rPr>
          <w:rFonts w:ascii="標楷體" w:eastAsia="標楷體" w:hAnsi="標楷體" w:cs="Arial"/>
          <w:color w:val="000000"/>
          <w:sz w:val="32"/>
          <w:szCs w:val="32"/>
        </w:rPr>
        <w:t>)</w:t>
      </w:r>
      <w:r>
        <w:rPr>
          <w:rFonts w:ascii="標楷體" w:eastAsia="標楷體" w:hAnsi="標楷體" w:cs="Arial"/>
          <w:color w:val="000000"/>
          <w:sz w:val="32"/>
          <w:szCs w:val="32"/>
        </w:rPr>
        <w:t>】</w:t>
      </w:r>
    </w:p>
    <w:p w:rsidR="00650C10" w:rsidRDefault="001E1489">
      <w:pPr>
        <w:pStyle w:val="a7"/>
        <w:numPr>
          <w:ilvl w:val="1"/>
          <w:numId w:val="1"/>
        </w:numPr>
        <w:spacing w:before="180" w:line="440" w:lineRule="exact"/>
        <w:ind w:left="1418" w:right="-197" w:hanging="425"/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3751582</wp:posOffset>
                </wp:positionH>
                <wp:positionV relativeFrom="paragraph">
                  <wp:posOffset>467358</wp:posOffset>
                </wp:positionV>
                <wp:extent cx="393704" cy="191137"/>
                <wp:effectExtent l="0" t="0" r="6346" b="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4" cy="19113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6980674" id="Rectangle 2" o:spid="_x0000_s1026" style="position:absolute;margin-left:295.4pt;margin-top:36.8pt;width:31pt;height:15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" fillcolor="#92d050" stroked="f">
                <v:textbox inset="0,0,0,0"/>
              </v:rect>
            </w:pict>
          </mc:Fallback>
        </mc:AlternateContent>
      </w:r>
      <w:r>
        <w:rPr>
          <w:rFonts w:ascii="標楷體" w:eastAsia="標楷體" w:hAnsi="標楷體"/>
          <w:sz w:val="32"/>
          <w:szCs w:val="32"/>
        </w:rPr>
        <w:t>封面顏色每屆統一規定。</w:t>
      </w:r>
      <w:r>
        <w:rPr>
          <w:rFonts w:ascii="標楷體" w:eastAsia="標楷體" w:hAnsi="標楷體"/>
          <w:sz w:val="32"/>
          <w:szCs w:val="32"/>
        </w:rPr>
        <w:br/>
      </w:r>
      <w:r>
        <w:rPr>
          <w:rFonts w:ascii="標楷體" w:eastAsia="標楷體" w:hAnsi="標楷體"/>
          <w:sz w:val="32"/>
          <w:szCs w:val="32"/>
        </w:rPr>
        <w:t>【</w:t>
      </w:r>
      <w:r>
        <w:rPr>
          <w:rFonts w:ascii="標楷體" w:eastAsia="標楷體" w:hAnsi="標楷體"/>
          <w:sz w:val="32"/>
          <w:szCs w:val="32"/>
        </w:rPr>
        <w:t>107</w:t>
      </w:r>
      <w:r>
        <w:rPr>
          <w:rFonts w:ascii="標楷體" w:eastAsia="標楷體" w:hAnsi="標楷體"/>
          <w:sz w:val="32"/>
          <w:szCs w:val="32"/>
        </w:rPr>
        <w:t>學年度畢業生使用</w:t>
      </w:r>
      <w:r>
        <w:rPr>
          <w:rFonts w:ascii="標楷體" w:eastAsia="標楷體" w:hAnsi="標楷體"/>
          <w:b/>
          <w:color w:val="000000"/>
          <w:sz w:val="32"/>
          <w:szCs w:val="32"/>
          <w:u w:val="single"/>
        </w:rPr>
        <w:t>淡綠色</w:t>
      </w:r>
      <w:r>
        <w:rPr>
          <w:rFonts w:ascii="標楷體" w:eastAsia="標楷體" w:hAnsi="標楷體"/>
          <w:color w:val="00CC00"/>
          <w:sz w:val="32"/>
          <w:szCs w:val="32"/>
        </w:rPr>
        <w:t xml:space="preserve">     </w:t>
      </w:r>
      <w:r>
        <w:rPr>
          <w:rFonts w:ascii="標楷體" w:eastAsia="標楷體" w:hAnsi="標楷體"/>
          <w:sz w:val="32"/>
          <w:szCs w:val="32"/>
        </w:rPr>
        <w:t>】。</w:t>
      </w:r>
    </w:p>
    <w:p w:rsidR="00650C10" w:rsidRDefault="001E1489">
      <w:pPr>
        <w:pStyle w:val="a7"/>
        <w:numPr>
          <w:ilvl w:val="1"/>
          <w:numId w:val="1"/>
        </w:numPr>
        <w:spacing w:before="180" w:line="440" w:lineRule="exact"/>
        <w:ind w:left="1418" w:right="-197" w:hanging="425"/>
      </w:pPr>
      <w:r>
        <w:rPr>
          <w:rFonts w:ascii="標楷體" w:eastAsia="標楷體" w:hAnsi="標楷體"/>
          <w:sz w:val="32"/>
          <w:szCs w:val="32"/>
        </w:rPr>
        <w:t>專題報告封面及書背如下頁</w:t>
      </w:r>
      <w:r>
        <w:rPr>
          <w:rFonts w:ascii="標楷體" w:eastAsia="標楷體" w:hAnsi="標楷體"/>
          <w:sz w:val="32"/>
          <w:szCs w:val="32"/>
          <w:shd w:val="clear" w:color="auto" w:fill="FFFFFF"/>
        </w:rPr>
        <w:t>樣式一</w:t>
      </w:r>
      <w:r>
        <w:rPr>
          <w:rFonts w:ascii="標楷體" w:eastAsia="標楷體" w:hAnsi="標楷體"/>
          <w:sz w:val="32"/>
          <w:szCs w:val="32"/>
        </w:rPr>
        <w:t>。</w:t>
      </w:r>
      <w:r>
        <w:rPr>
          <w:rFonts w:ascii="標楷體" w:eastAsia="標楷體" w:hAnsi="標楷體"/>
          <w:sz w:val="32"/>
          <w:szCs w:val="32"/>
        </w:rPr>
        <w:br/>
      </w:r>
    </w:p>
    <w:p w:rsidR="00650C10" w:rsidRDefault="001E1489">
      <w:pPr>
        <w:pStyle w:val="a7"/>
        <w:numPr>
          <w:ilvl w:val="0"/>
          <w:numId w:val="1"/>
        </w:numPr>
        <w:spacing w:before="180" w:line="440" w:lineRule="exact"/>
        <w:ind w:left="850" w:right="-197" w:hanging="850"/>
      </w:pPr>
      <w:r>
        <w:rPr>
          <w:rFonts w:ascii="標楷體" w:eastAsia="標楷體" w:hAnsi="標楷體"/>
          <w:b/>
          <w:color w:val="FF0000"/>
          <w:sz w:val="36"/>
          <w:szCs w:val="36"/>
        </w:rPr>
        <w:t>作品上傳至圖書館網站：操作流程如</w:t>
      </w:r>
      <w:r>
        <w:rPr>
          <w:rFonts w:ascii="標楷體" w:eastAsia="標楷體" w:hAnsi="標楷體"/>
          <w:sz w:val="32"/>
          <w:szCs w:val="32"/>
          <w:shd w:val="clear" w:color="auto" w:fill="FFFFFF"/>
        </w:rPr>
        <w:t>樣式二</w:t>
      </w:r>
    </w:p>
    <w:p w:rsidR="00650C10" w:rsidRDefault="001E1489">
      <w:pPr>
        <w:pStyle w:val="a7"/>
        <w:numPr>
          <w:ilvl w:val="0"/>
          <w:numId w:val="3"/>
        </w:numPr>
        <w:spacing w:before="180" w:line="440" w:lineRule="exact"/>
        <w:ind w:right="-197" w:hanging="27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電子檔部份不強迫上傳，但鼓勵學生上傳。</w:t>
      </w:r>
    </w:p>
    <w:p w:rsidR="00650C10" w:rsidRDefault="001E1489">
      <w:pPr>
        <w:pStyle w:val="a7"/>
        <w:numPr>
          <w:ilvl w:val="0"/>
          <w:numId w:val="3"/>
        </w:numPr>
        <w:spacing w:before="180" w:line="440" w:lineRule="exact"/>
        <w:ind w:right="-197" w:hanging="278"/>
      </w:pPr>
      <w:r>
        <w:rPr>
          <w:rFonts w:ascii="標楷體" w:eastAsia="標楷體" w:hAnsi="標楷體"/>
          <w:sz w:val="32"/>
          <w:szCs w:val="32"/>
        </w:rPr>
        <w:t>圖書館網站</w:t>
      </w:r>
      <w:r>
        <w:rPr>
          <w:rFonts w:ascii="標楷體" w:eastAsia="標楷體" w:hAnsi="標楷體"/>
          <w:sz w:val="32"/>
          <w:szCs w:val="32"/>
        </w:rPr>
        <w:t>/</w:t>
      </w:r>
      <w:r>
        <w:rPr>
          <w:rFonts w:ascii="標楷體" w:eastAsia="標楷體" w:hAnsi="標楷體"/>
          <w:sz w:val="32"/>
          <w:szCs w:val="32"/>
        </w:rPr>
        <w:t>畢業專題網址上傳電子檔</w:t>
      </w:r>
      <w:r>
        <w:rPr>
          <w:rFonts w:ascii="標楷體" w:eastAsia="標楷體" w:hAnsi="標楷體"/>
          <w:sz w:val="32"/>
          <w:szCs w:val="32"/>
        </w:rPr>
        <w:t>(</w:t>
      </w:r>
      <w:r>
        <w:rPr>
          <w:rFonts w:ascii="標楷體" w:eastAsia="標楷體" w:hAnsi="標楷體"/>
          <w:sz w:val="32"/>
          <w:szCs w:val="32"/>
        </w:rPr>
        <w:t>如何上傳</w:t>
      </w:r>
      <w:r>
        <w:rPr>
          <w:rFonts w:ascii="標楷體" w:eastAsia="標楷體" w:hAnsi="標楷體"/>
          <w:sz w:val="32"/>
          <w:szCs w:val="32"/>
        </w:rPr>
        <w:t>)</w:t>
      </w:r>
      <w:r>
        <w:rPr>
          <w:rFonts w:ascii="標楷體" w:eastAsia="標楷體" w:hAnsi="標楷體"/>
          <w:sz w:val="32"/>
          <w:szCs w:val="32"/>
        </w:rPr>
        <w:br/>
      </w:r>
      <w:r>
        <w:rPr>
          <w:rFonts w:ascii="標楷體" w:eastAsia="標楷體" w:hAnsi="標楷體"/>
        </w:rPr>
        <w:t>（若有上傳問題者，請洽圖書館）</w:t>
      </w:r>
    </w:p>
    <w:p w:rsidR="00650C10" w:rsidRDefault="001E1489">
      <w:pPr>
        <w:pStyle w:val="a7"/>
        <w:spacing w:before="180" w:line="440" w:lineRule="exact"/>
        <w:ind w:left="1271" w:right="-197"/>
      </w:pPr>
      <w:hyperlink r:id="rId7" w:history="1">
        <w:r>
          <w:rPr>
            <w:rStyle w:val="a9"/>
            <w:rFonts w:ascii="標楷體" w:eastAsia="標楷體" w:hAnsi="標楷體"/>
            <w:sz w:val="32"/>
            <w:szCs w:val="32"/>
          </w:rPr>
          <w:t>http://www.lib.wfu.edu.tw/lib/projects</w:t>
        </w:r>
      </w:hyperlink>
      <w:r>
        <w:rPr>
          <w:rFonts w:ascii="標楷體" w:eastAsia="標楷體" w:hAnsi="標楷體"/>
        </w:rPr>
        <w:br/>
      </w:r>
    </w:p>
    <w:p w:rsidR="00650C10" w:rsidRDefault="001E1489">
      <w:pPr>
        <w:pStyle w:val="a7"/>
        <w:numPr>
          <w:ilvl w:val="0"/>
          <w:numId w:val="1"/>
        </w:numPr>
        <w:spacing w:before="180" w:line="440" w:lineRule="exact"/>
        <w:ind w:left="845" w:right="-197" w:hanging="850"/>
      </w:pPr>
      <w:r>
        <w:rPr>
          <w:rFonts w:ascii="標楷體" w:eastAsia="標楷體" w:hAnsi="標楷體"/>
          <w:b/>
          <w:color w:val="FF0000"/>
          <w:sz w:val="36"/>
          <w:szCs w:val="36"/>
        </w:rPr>
        <w:t>範例：如</w:t>
      </w:r>
      <w:r>
        <w:rPr>
          <w:rFonts w:ascii="標楷體" w:eastAsia="標楷體" w:hAnsi="標楷體"/>
          <w:sz w:val="32"/>
          <w:szCs w:val="32"/>
          <w:shd w:val="clear" w:color="auto" w:fill="FFFFFF"/>
        </w:rPr>
        <w:t>樣式三</w:t>
      </w:r>
    </w:p>
    <w:p w:rsidR="00650C10" w:rsidRDefault="001E1489">
      <w:pPr>
        <w:pStyle w:val="a7"/>
        <w:numPr>
          <w:ilvl w:val="0"/>
          <w:numId w:val="3"/>
        </w:numPr>
        <w:spacing w:before="180" w:line="440" w:lineRule="exact"/>
        <w:ind w:right="-197" w:hanging="27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範例目錄及內文部份，依各指導老師訂定，大致架構如範例。</w:t>
      </w:r>
    </w:p>
    <w:p w:rsidR="00650C10" w:rsidRDefault="001E1489">
      <w:pPr>
        <w:pStyle w:val="a7"/>
        <w:pageBreakBefore/>
        <w:spacing w:line="440" w:lineRule="exact"/>
        <w:ind w:left="-5" w:right="-197" w:firstLine="6"/>
        <w:jc w:val="center"/>
      </w:pPr>
      <w:r>
        <w:rPr>
          <w:rFonts w:ascii="標楷體" w:eastAsia="標楷體" w:hAnsi="標楷體"/>
          <w:sz w:val="52"/>
          <w:szCs w:val="52"/>
          <w:shd w:val="clear" w:color="auto" w:fill="FABF8F"/>
        </w:rPr>
        <w:lastRenderedPageBreak/>
        <w:t>樣式一</w:t>
      </w:r>
      <w:r>
        <w:rPr>
          <w:rFonts w:ascii="標楷體" w:eastAsia="標楷體" w:hAnsi="標楷體"/>
          <w:sz w:val="52"/>
          <w:szCs w:val="52"/>
          <w:shd w:val="clear" w:color="auto" w:fill="FFFFFF"/>
        </w:rPr>
        <w:t>(</w:t>
      </w:r>
      <w:r>
        <w:rPr>
          <w:rFonts w:ascii="標楷體" w:eastAsia="標楷體" w:hAnsi="標楷體"/>
          <w:sz w:val="52"/>
          <w:szCs w:val="52"/>
          <w:shd w:val="clear" w:color="auto" w:fill="FFFFFF"/>
        </w:rPr>
        <w:t>請刪掉此行字</w:t>
      </w:r>
      <w:r>
        <w:rPr>
          <w:rFonts w:ascii="標楷體" w:eastAsia="標楷體" w:hAnsi="標楷體"/>
          <w:sz w:val="52"/>
          <w:szCs w:val="52"/>
          <w:shd w:val="clear" w:color="auto" w:fill="FFFFFF"/>
        </w:rPr>
        <w:t>)</w:t>
      </w:r>
    </w:p>
    <w:p w:rsidR="00650C10" w:rsidRDefault="001E1489">
      <w:pPr>
        <w:spacing w:before="180" w:line="440" w:lineRule="exact"/>
        <w:ind w:right="-197"/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/>
          <w:sz w:val="56"/>
          <w:szCs w:val="56"/>
        </w:rPr>
        <w:t>吳鳳科技大學　安全科技與管理系</w:t>
      </w:r>
    </w:p>
    <w:p w:rsidR="00650C10" w:rsidRDefault="00650C10">
      <w:pPr>
        <w:spacing w:before="180" w:line="440" w:lineRule="exact"/>
        <w:jc w:val="center"/>
        <w:rPr>
          <w:rFonts w:ascii="標楷體" w:eastAsia="標楷體" w:hAnsi="標楷體"/>
          <w:sz w:val="56"/>
          <w:szCs w:val="56"/>
        </w:rPr>
      </w:pPr>
    </w:p>
    <w:p w:rsidR="00650C10" w:rsidRDefault="001E1489">
      <w:pPr>
        <w:spacing w:before="180" w:line="440" w:lineRule="exact"/>
        <w:jc w:val="center"/>
      </w:pPr>
      <w:r>
        <w:rPr>
          <w:rFonts w:ascii="標楷體" w:eastAsia="標楷體" w:hAnsi="標楷體"/>
          <w:color w:val="000000"/>
          <w:sz w:val="56"/>
          <w:szCs w:val="56"/>
          <w:u w:val="double"/>
        </w:rPr>
        <w:t>107</w:t>
      </w:r>
      <w:r>
        <w:rPr>
          <w:rFonts w:ascii="標楷體" w:eastAsia="標楷體" w:hAnsi="標楷體"/>
          <w:color w:val="000000"/>
          <w:sz w:val="56"/>
          <w:szCs w:val="56"/>
          <w:u w:val="double"/>
        </w:rPr>
        <w:t>學年度</w:t>
      </w:r>
      <w:r>
        <w:rPr>
          <w:rFonts w:ascii="標楷體" w:eastAsia="標楷體" w:hAnsi="標楷體"/>
          <w:sz w:val="56"/>
          <w:szCs w:val="56"/>
        </w:rPr>
        <w:t>專題製作報告</w:t>
      </w:r>
    </w:p>
    <w:p w:rsidR="00650C10" w:rsidRDefault="00650C10">
      <w:pPr>
        <w:spacing w:before="180" w:line="44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50C10" w:rsidRDefault="001E1489">
      <w:pPr>
        <w:spacing w:before="180"/>
        <w:jc w:val="center"/>
      </w:pPr>
      <w:r>
        <w:rPr>
          <w:rFonts w:ascii="標楷體" w:eastAsia="標楷體" w:hAnsi="標楷體"/>
          <w:color w:val="00B050"/>
          <w:sz w:val="52"/>
          <w:szCs w:val="52"/>
        </w:rPr>
        <w:t>請輸入</w:t>
      </w:r>
      <w:r>
        <w:rPr>
          <w:rFonts w:ascii="標楷體" w:eastAsia="標楷體" w:hAnsi="標楷體"/>
          <w:color w:val="FF0000"/>
          <w:sz w:val="52"/>
          <w:szCs w:val="52"/>
        </w:rPr>
        <w:t>專題題目</w:t>
      </w:r>
    </w:p>
    <w:p w:rsidR="00650C10" w:rsidRDefault="001E1489">
      <w:pPr>
        <w:spacing w:before="180" w:line="440" w:lineRule="exact"/>
        <w:jc w:val="center"/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1496058</wp:posOffset>
            </wp:positionH>
            <wp:positionV relativeFrom="paragraph">
              <wp:posOffset>491490</wp:posOffset>
            </wp:positionV>
            <wp:extent cx="2600955" cy="2456178"/>
            <wp:effectExtent l="0" t="0" r="8895" b="1272"/>
            <wp:wrapTopAndBottom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955" cy="24561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50C10" w:rsidRDefault="00650C10">
      <w:pPr>
        <w:spacing w:before="180" w:line="44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50C10" w:rsidRDefault="001E1489">
      <w:pPr>
        <w:spacing w:before="180" w:line="44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製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作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群：</w:t>
      </w:r>
    </w:p>
    <w:p w:rsidR="00650C10" w:rsidRDefault="001E1489">
      <w:pPr>
        <w:spacing w:before="180" w:line="440" w:lineRule="exact"/>
        <w:ind w:firstLine="756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/>
          <w:color w:val="FF0000"/>
          <w:sz w:val="36"/>
          <w:szCs w:val="36"/>
        </w:rPr>
        <w:t>四技安管四</w:t>
      </w:r>
      <w:r>
        <w:rPr>
          <w:rFonts w:ascii="標楷體" w:eastAsia="標楷體" w:hAnsi="標楷體"/>
          <w:color w:val="FF0000"/>
          <w:sz w:val="36"/>
          <w:szCs w:val="36"/>
        </w:rPr>
        <w:t>A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學號：</w:t>
      </w:r>
      <w:r>
        <w:rPr>
          <w:rFonts w:ascii="標楷體" w:eastAsia="標楷體" w:hAnsi="標楷體"/>
          <w:color w:val="FF0000"/>
          <w:sz w:val="36"/>
          <w:szCs w:val="36"/>
        </w:rPr>
        <w:t>404xxxxx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姓名：</w:t>
      </w:r>
      <w:r>
        <w:rPr>
          <w:rFonts w:ascii="標楷體" w:eastAsia="標楷體" w:hAnsi="標楷體"/>
          <w:color w:val="FF0000"/>
          <w:sz w:val="36"/>
          <w:szCs w:val="36"/>
        </w:rPr>
        <w:t>○○○</w:t>
      </w:r>
    </w:p>
    <w:p w:rsidR="00650C10" w:rsidRDefault="001E1489">
      <w:pPr>
        <w:spacing w:before="180" w:line="440" w:lineRule="exact"/>
        <w:ind w:firstLine="756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/>
          <w:color w:val="FF0000"/>
          <w:sz w:val="36"/>
          <w:szCs w:val="36"/>
        </w:rPr>
        <w:t>四技安管四</w:t>
      </w:r>
      <w:r>
        <w:rPr>
          <w:rFonts w:ascii="標楷體" w:eastAsia="標楷體" w:hAnsi="標楷體"/>
          <w:color w:val="FF0000"/>
          <w:sz w:val="36"/>
          <w:szCs w:val="36"/>
        </w:rPr>
        <w:t>A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學號：</w:t>
      </w:r>
      <w:r>
        <w:rPr>
          <w:rFonts w:ascii="標楷體" w:eastAsia="標楷體" w:hAnsi="標楷體"/>
          <w:color w:val="FF0000"/>
          <w:sz w:val="36"/>
          <w:szCs w:val="36"/>
        </w:rPr>
        <w:t>404xxxxx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姓名：</w:t>
      </w:r>
      <w:r>
        <w:rPr>
          <w:rFonts w:ascii="標楷體" w:eastAsia="標楷體" w:hAnsi="標楷體"/>
          <w:color w:val="FF0000"/>
          <w:sz w:val="36"/>
          <w:szCs w:val="36"/>
        </w:rPr>
        <w:t>○○○</w:t>
      </w:r>
    </w:p>
    <w:p w:rsidR="00650C10" w:rsidRDefault="001E1489">
      <w:pPr>
        <w:spacing w:before="180" w:line="440" w:lineRule="exact"/>
        <w:ind w:firstLine="756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/>
          <w:color w:val="FF0000"/>
          <w:sz w:val="36"/>
          <w:szCs w:val="36"/>
        </w:rPr>
        <w:t>四技安管四</w:t>
      </w:r>
      <w:r>
        <w:rPr>
          <w:rFonts w:ascii="標楷體" w:eastAsia="標楷體" w:hAnsi="標楷體"/>
          <w:color w:val="FF0000"/>
          <w:sz w:val="36"/>
          <w:szCs w:val="36"/>
        </w:rPr>
        <w:t>A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學號：</w:t>
      </w:r>
      <w:r>
        <w:rPr>
          <w:rFonts w:ascii="標楷體" w:eastAsia="標楷體" w:hAnsi="標楷體"/>
          <w:color w:val="FF0000"/>
          <w:sz w:val="36"/>
          <w:szCs w:val="36"/>
        </w:rPr>
        <w:t>404xxxxx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姓名：</w:t>
      </w:r>
      <w:r>
        <w:rPr>
          <w:rFonts w:ascii="標楷體" w:eastAsia="標楷體" w:hAnsi="標楷體"/>
          <w:color w:val="FF0000"/>
          <w:sz w:val="36"/>
          <w:szCs w:val="36"/>
        </w:rPr>
        <w:t>○○○</w:t>
      </w:r>
    </w:p>
    <w:p w:rsidR="00650C10" w:rsidRDefault="001E1489">
      <w:pPr>
        <w:spacing w:before="360" w:line="440" w:lineRule="exact"/>
      </w:pPr>
      <w:r>
        <w:rPr>
          <w:rFonts w:ascii="標楷體" w:eastAsia="標楷體" w:hAnsi="標楷體"/>
          <w:sz w:val="36"/>
          <w:szCs w:val="36"/>
        </w:rPr>
        <w:t>指導老師：</w:t>
      </w:r>
      <w:r>
        <w:rPr>
          <w:rFonts w:ascii="標楷體" w:eastAsia="標楷體" w:hAnsi="標楷體"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color w:val="FF0000"/>
          <w:sz w:val="36"/>
          <w:szCs w:val="36"/>
        </w:rPr>
        <w:t>老師</w:t>
      </w:r>
    </w:p>
    <w:p w:rsidR="00650C10" w:rsidRDefault="00650C10">
      <w:pPr>
        <w:spacing w:line="440" w:lineRule="exact"/>
        <w:rPr>
          <w:rFonts w:ascii="標楷體" w:eastAsia="標楷體" w:hAnsi="標楷體"/>
          <w:sz w:val="36"/>
          <w:szCs w:val="36"/>
        </w:rPr>
      </w:pPr>
    </w:p>
    <w:p w:rsidR="00650C10" w:rsidRDefault="00650C10">
      <w:pPr>
        <w:spacing w:line="440" w:lineRule="exact"/>
        <w:jc w:val="center"/>
        <w:rPr>
          <w:rFonts w:ascii="標楷體" w:eastAsia="標楷體" w:hAnsi="標楷體"/>
          <w:sz w:val="20"/>
          <w:szCs w:val="20"/>
        </w:rPr>
      </w:pPr>
    </w:p>
    <w:p w:rsidR="00650C10" w:rsidRDefault="001E1489">
      <w:pPr>
        <w:spacing w:before="180" w:line="440" w:lineRule="exact"/>
        <w:jc w:val="center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/>
          <w:sz w:val="52"/>
          <w:szCs w:val="52"/>
        </w:rPr>
        <w:t>中華民國</w:t>
      </w:r>
      <w:r>
        <w:rPr>
          <w:rFonts w:ascii="標楷體" w:eastAsia="標楷體" w:hAnsi="標楷體"/>
          <w:sz w:val="52"/>
          <w:szCs w:val="52"/>
        </w:rPr>
        <w:t>108</w:t>
      </w:r>
      <w:r>
        <w:rPr>
          <w:rFonts w:ascii="標楷體" w:eastAsia="標楷體" w:hAnsi="標楷體"/>
          <w:sz w:val="52"/>
          <w:szCs w:val="52"/>
        </w:rPr>
        <w:t>年</w:t>
      </w:r>
      <w:r>
        <w:rPr>
          <w:rFonts w:ascii="標楷體" w:eastAsia="標楷體" w:hAnsi="標楷體"/>
          <w:sz w:val="52"/>
          <w:szCs w:val="52"/>
        </w:rPr>
        <w:t>1</w:t>
      </w:r>
      <w:r>
        <w:rPr>
          <w:rFonts w:ascii="標楷體" w:eastAsia="標楷體" w:hAnsi="標楷體"/>
          <w:sz w:val="52"/>
          <w:szCs w:val="52"/>
        </w:rPr>
        <w:t>月</w:t>
      </w:r>
    </w:p>
    <w:p w:rsidR="00650C10" w:rsidRDefault="001E1489">
      <w:pPr>
        <w:pageBreakBefore/>
        <w:widowControl/>
        <w:ind w:left="-2" w:right="-197" w:hanging="140"/>
      </w:pPr>
      <w:r>
        <w:rPr>
          <w:rFonts w:ascii="標楷體" w:eastAsia="標楷體" w:hAnsi="標楷體"/>
          <w:sz w:val="56"/>
          <w:szCs w:val="56"/>
        </w:rPr>
        <w:lastRenderedPageBreak/>
        <w:t>吳鳳科技大學　安全科技與管理系</w:t>
      </w:r>
    </w:p>
    <w:p w:rsidR="00650C10" w:rsidRDefault="00650C10">
      <w:pPr>
        <w:spacing w:before="180" w:line="440" w:lineRule="exact"/>
        <w:jc w:val="center"/>
        <w:rPr>
          <w:rFonts w:ascii="標楷體" w:eastAsia="標楷體" w:hAnsi="標楷體"/>
          <w:sz w:val="56"/>
          <w:szCs w:val="56"/>
        </w:rPr>
      </w:pPr>
    </w:p>
    <w:p w:rsidR="00650C10" w:rsidRDefault="001E1489">
      <w:pPr>
        <w:spacing w:before="180" w:line="440" w:lineRule="exact"/>
        <w:jc w:val="center"/>
      </w:pPr>
      <w:r>
        <w:rPr>
          <w:rFonts w:ascii="標楷體" w:eastAsia="標楷體" w:hAnsi="標楷體"/>
          <w:color w:val="000000"/>
          <w:sz w:val="56"/>
          <w:szCs w:val="56"/>
          <w:u w:val="double"/>
        </w:rPr>
        <w:t>107</w:t>
      </w:r>
      <w:r>
        <w:rPr>
          <w:rFonts w:ascii="標楷體" w:eastAsia="標楷體" w:hAnsi="標楷體"/>
          <w:color w:val="000000"/>
          <w:sz w:val="56"/>
          <w:szCs w:val="56"/>
          <w:u w:val="double"/>
        </w:rPr>
        <w:t>學年</w:t>
      </w:r>
      <w:r>
        <w:rPr>
          <w:rFonts w:ascii="標楷體" w:eastAsia="標楷體" w:hAnsi="標楷體"/>
          <w:sz w:val="56"/>
          <w:szCs w:val="56"/>
          <w:u w:val="double"/>
        </w:rPr>
        <w:t>度</w:t>
      </w:r>
      <w:r>
        <w:rPr>
          <w:rFonts w:ascii="標楷體" w:eastAsia="標楷體" w:hAnsi="標楷體"/>
          <w:sz w:val="56"/>
          <w:szCs w:val="56"/>
        </w:rPr>
        <w:t>專題製作報告</w:t>
      </w:r>
    </w:p>
    <w:p w:rsidR="00650C10" w:rsidRDefault="00650C10">
      <w:pPr>
        <w:spacing w:before="180" w:line="44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50C10" w:rsidRDefault="001E1489">
      <w:pPr>
        <w:spacing w:before="180"/>
        <w:jc w:val="center"/>
      </w:pPr>
      <w:r>
        <w:rPr>
          <w:rFonts w:ascii="標楷體" w:eastAsia="標楷體" w:hAnsi="標楷體"/>
          <w:color w:val="00B050"/>
          <w:sz w:val="52"/>
          <w:szCs w:val="52"/>
        </w:rPr>
        <w:t>請輸入</w:t>
      </w:r>
      <w:r>
        <w:rPr>
          <w:rFonts w:ascii="標楷體" w:eastAsia="標楷體" w:hAnsi="標楷體"/>
          <w:color w:val="FF0000"/>
          <w:sz w:val="52"/>
          <w:szCs w:val="52"/>
        </w:rPr>
        <w:t>專題題目</w:t>
      </w:r>
    </w:p>
    <w:p w:rsidR="00650C10" w:rsidRDefault="00650C10">
      <w:pPr>
        <w:spacing w:before="180" w:line="44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50C10" w:rsidRDefault="00650C10">
      <w:pPr>
        <w:spacing w:before="180" w:line="440" w:lineRule="exact"/>
        <w:ind w:firstLine="990"/>
        <w:rPr>
          <w:rFonts w:ascii="標楷體" w:eastAsia="標楷體" w:hAnsi="標楷體"/>
          <w:sz w:val="36"/>
          <w:szCs w:val="36"/>
        </w:rPr>
      </w:pPr>
    </w:p>
    <w:p w:rsidR="00650C10" w:rsidRDefault="00650C10">
      <w:pPr>
        <w:spacing w:before="180" w:line="440" w:lineRule="exact"/>
        <w:ind w:firstLine="990"/>
        <w:rPr>
          <w:rFonts w:ascii="標楷體" w:eastAsia="標楷體" w:hAnsi="標楷體"/>
          <w:sz w:val="36"/>
          <w:szCs w:val="36"/>
        </w:rPr>
      </w:pPr>
    </w:p>
    <w:p w:rsidR="00650C10" w:rsidRDefault="00650C10">
      <w:pPr>
        <w:spacing w:before="180" w:line="440" w:lineRule="exact"/>
        <w:ind w:firstLine="990"/>
        <w:rPr>
          <w:rFonts w:ascii="標楷體" w:eastAsia="標楷體" w:hAnsi="標楷體"/>
          <w:sz w:val="36"/>
          <w:szCs w:val="36"/>
        </w:rPr>
      </w:pPr>
    </w:p>
    <w:p w:rsidR="00650C10" w:rsidRDefault="001E1489">
      <w:pPr>
        <w:spacing w:before="180" w:line="440" w:lineRule="exact"/>
        <w:ind w:firstLine="990"/>
      </w:pPr>
      <w:r>
        <w:rPr>
          <w:rFonts w:ascii="標楷體" w:eastAsia="標楷體" w:hAnsi="標楷體"/>
          <w:color w:val="000000"/>
          <w:sz w:val="36"/>
          <w:szCs w:val="36"/>
        </w:rPr>
        <w:t>指導老師：</w:t>
      </w:r>
      <w:r>
        <w:rPr>
          <w:rFonts w:ascii="標楷體" w:eastAsia="標楷體" w:hAnsi="標楷體"/>
          <w:color w:val="000000"/>
          <w:sz w:val="36"/>
          <w:szCs w:val="36"/>
          <w:u w:val="single"/>
        </w:rPr>
        <w:t xml:space="preserve">                </w:t>
      </w:r>
      <w:r>
        <w:rPr>
          <w:rFonts w:ascii="標楷體" w:eastAsia="標楷體" w:hAnsi="標楷體"/>
          <w:color w:val="000000"/>
          <w:sz w:val="36"/>
          <w:szCs w:val="36"/>
          <w:u w:val="single"/>
        </w:rPr>
        <w:t xml:space="preserve">  </w:t>
      </w:r>
      <w:r>
        <w:rPr>
          <w:rFonts w:ascii="標楷體" w:eastAsia="標楷體" w:hAnsi="標楷體"/>
          <w:color w:val="000000"/>
          <w:sz w:val="36"/>
          <w:szCs w:val="36"/>
        </w:rPr>
        <w:t>老師</w:t>
      </w:r>
    </w:p>
    <w:p w:rsidR="00650C10" w:rsidRDefault="00650C10">
      <w:pPr>
        <w:spacing w:before="180" w:line="440" w:lineRule="exact"/>
        <w:ind w:firstLine="990"/>
        <w:rPr>
          <w:rFonts w:ascii="標楷體" w:eastAsia="標楷體" w:hAnsi="標楷體"/>
          <w:color w:val="000000"/>
          <w:sz w:val="36"/>
          <w:szCs w:val="36"/>
        </w:rPr>
      </w:pPr>
    </w:p>
    <w:p w:rsidR="00650C10" w:rsidRDefault="001E1489">
      <w:pPr>
        <w:spacing w:before="180" w:line="440" w:lineRule="exact"/>
        <w:ind w:firstLine="990"/>
      </w:pPr>
      <w:r>
        <w:rPr>
          <w:rFonts w:ascii="標楷體" w:eastAsia="標楷體" w:hAnsi="標楷體"/>
          <w:color w:val="000000"/>
          <w:sz w:val="36"/>
          <w:szCs w:val="36"/>
        </w:rPr>
        <w:t>系</w:t>
      </w:r>
      <w:r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>
        <w:rPr>
          <w:rFonts w:ascii="標楷體" w:eastAsia="標楷體" w:hAnsi="標楷體"/>
          <w:color w:val="000000"/>
          <w:sz w:val="36"/>
          <w:szCs w:val="36"/>
        </w:rPr>
        <w:t>主</w:t>
      </w:r>
      <w:r>
        <w:rPr>
          <w:rFonts w:ascii="標楷體" w:eastAsia="標楷體" w:hAnsi="標楷體"/>
          <w:color w:val="000000"/>
          <w:sz w:val="36"/>
          <w:szCs w:val="36"/>
        </w:rPr>
        <w:t xml:space="preserve"> </w:t>
      </w:r>
      <w:r>
        <w:rPr>
          <w:rFonts w:ascii="標楷體" w:eastAsia="標楷體" w:hAnsi="標楷體"/>
          <w:color w:val="000000"/>
          <w:sz w:val="36"/>
          <w:szCs w:val="36"/>
        </w:rPr>
        <w:t>任：</w:t>
      </w:r>
      <w:r>
        <w:rPr>
          <w:rFonts w:ascii="標楷體" w:eastAsia="標楷體" w:hAnsi="標楷體"/>
          <w:color w:val="000000"/>
          <w:sz w:val="36"/>
          <w:szCs w:val="36"/>
          <w:u w:val="single"/>
        </w:rPr>
        <w:t xml:space="preserve">                   </w:t>
      </w:r>
      <w:r>
        <w:rPr>
          <w:rFonts w:ascii="標楷體" w:eastAsia="標楷體" w:hAnsi="標楷體"/>
          <w:color w:val="000000"/>
          <w:sz w:val="36"/>
          <w:szCs w:val="36"/>
        </w:rPr>
        <w:t>主任</w:t>
      </w:r>
    </w:p>
    <w:p w:rsidR="00650C10" w:rsidRDefault="001E1489">
      <w:pPr>
        <w:spacing w:before="180" w:line="440" w:lineRule="exact"/>
        <w:ind w:left="-1" w:right="-624" w:hanging="990"/>
        <w:jc w:val="center"/>
      </w:pPr>
      <w:r>
        <w:rPr>
          <w:rFonts w:ascii="標楷體" w:eastAsia="標楷體" w:hAnsi="標楷體"/>
          <w:color w:val="808080"/>
          <w:sz w:val="36"/>
          <w:szCs w:val="36"/>
          <w:u w:val="single"/>
        </w:rPr>
        <w:t>注意</w:t>
      </w:r>
      <w:r>
        <w:rPr>
          <w:rFonts w:ascii="標楷體" w:eastAsia="標楷體" w:hAnsi="標楷體"/>
          <w:color w:val="808080"/>
          <w:sz w:val="36"/>
          <w:szCs w:val="36"/>
          <w:u w:val="single"/>
        </w:rPr>
        <w:t>:</w:t>
      </w:r>
      <w:r>
        <w:rPr>
          <w:rFonts w:ascii="標楷體" w:eastAsia="標楷體" w:hAnsi="標楷體"/>
          <w:color w:val="808080"/>
          <w:sz w:val="36"/>
          <w:szCs w:val="36"/>
          <w:u w:val="single"/>
        </w:rPr>
        <w:t>老師、主任需親自簽章</w:t>
      </w:r>
      <w:r>
        <w:rPr>
          <w:rFonts w:ascii="標楷體" w:eastAsia="標楷體" w:hAnsi="標楷體"/>
          <w:color w:val="808080"/>
          <w:sz w:val="36"/>
          <w:szCs w:val="36"/>
          <w:u w:val="single"/>
        </w:rPr>
        <w:t>(</w:t>
      </w:r>
      <w:r>
        <w:rPr>
          <w:rFonts w:ascii="標楷體" w:eastAsia="標楷體" w:hAnsi="標楷體"/>
          <w:color w:val="808080"/>
          <w:sz w:val="36"/>
          <w:szCs w:val="36"/>
          <w:u w:val="single"/>
        </w:rPr>
        <w:t>請將此行灰色字刪除後再印出簽章</w:t>
      </w:r>
      <w:r>
        <w:rPr>
          <w:rFonts w:ascii="標楷體" w:eastAsia="標楷體" w:hAnsi="標楷體"/>
          <w:color w:val="808080"/>
          <w:sz w:val="36"/>
          <w:szCs w:val="36"/>
          <w:u w:val="single"/>
        </w:rPr>
        <w:t>)</w:t>
      </w:r>
    </w:p>
    <w:p w:rsidR="00650C10" w:rsidRDefault="00650C10">
      <w:pPr>
        <w:spacing w:before="180" w:line="44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50C10" w:rsidRDefault="001E1489">
      <w:pPr>
        <w:spacing w:before="180" w:line="44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製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作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群：</w:t>
      </w:r>
    </w:p>
    <w:p w:rsidR="00650C10" w:rsidRDefault="001E1489">
      <w:pPr>
        <w:spacing w:before="180" w:line="440" w:lineRule="exact"/>
        <w:ind w:firstLine="756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/>
          <w:color w:val="FF0000"/>
          <w:sz w:val="36"/>
          <w:szCs w:val="36"/>
        </w:rPr>
        <w:t>四技安管四</w:t>
      </w:r>
      <w:r>
        <w:rPr>
          <w:rFonts w:ascii="標楷體" w:eastAsia="標楷體" w:hAnsi="標楷體"/>
          <w:color w:val="FF0000"/>
          <w:sz w:val="36"/>
          <w:szCs w:val="36"/>
        </w:rPr>
        <w:t>A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學號：</w:t>
      </w:r>
      <w:r>
        <w:rPr>
          <w:rFonts w:ascii="標楷體" w:eastAsia="標楷體" w:hAnsi="標楷體"/>
          <w:color w:val="FF0000"/>
          <w:sz w:val="36"/>
          <w:szCs w:val="36"/>
        </w:rPr>
        <w:t>404xxxxx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姓名：</w:t>
      </w:r>
      <w:r>
        <w:rPr>
          <w:rFonts w:ascii="標楷體" w:eastAsia="標楷體" w:hAnsi="標楷體"/>
          <w:color w:val="FF0000"/>
          <w:sz w:val="36"/>
          <w:szCs w:val="36"/>
        </w:rPr>
        <w:t>○○○</w:t>
      </w:r>
    </w:p>
    <w:p w:rsidR="00650C10" w:rsidRDefault="001E1489">
      <w:pPr>
        <w:spacing w:before="180" w:line="440" w:lineRule="exact"/>
        <w:ind w:firstLine="756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/>
          <w:color w:val="FF0000"/>
          <w:sz w:val="36"/>
          <w:szCs w:val="36"/>
        </w:rPr>
        <w:t>四技安管四</w:t>
      </w:r>
      <w:r>
        <w:rPr>
          <w:rFonts w:ascii="標楷體" w:eastAsia="標楷體" w:hAnsi="標楷體"/>
          <w:color w:val="FF0000"/>
          <w:sz w:val="36"/>
          <w:szCs w:val="36"/>
        </w:rPr>
        <w:t>A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學號：</w:t>
      </w:r>
      <w:r>
        <w:rPr>
          <w:rFonts w:ascii="標楷體" w:eastAsia="標楷體" w:hAnsi="標楷體"/>
          <w:color w:val="FF0000"/>
          <w:sz w:val="36"/>
          <w:szCs w:val="36"/>
        </w:rPr>
        <w:t>404xxxxx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姓名：</w:t>
      </w:r>
      <w:r>
        <w:rPr>
          <w:rFonts w:ascii="標楷體" w:eastAsia="標楷體" w:hAnsi="標楷體"/>
          <w:color w:val="FF0000"/>
          <w:sz w:val="36"/>
          <w:szCs w:val="36"/>
        </w:rPr>
        <w:t>○○○</w:t>
      </w:r>
    </w:p>
    <w:p w:rsidR="00650C10" w:rsidRDefault="001E1489">
      <w:pPr>
        <w:spacing w:before="180" w:line="440" w:lineRule="exact"/>
        <w:ind w:firstLine="756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/>
          <w:color w:val="FF0000"/>
          <w:sz w:val="36"/>
          <w:szCs w:val="36"/>
        </w:rPr>
        <w:t>四技安管四</w:t>
      </w:r>
      <w:r>
        <w:rPr>
          <w:rFonts w:ascii="標楷體" w:eastAsia="標楷體" w:hAnsi="標楷體"/>
          <w:color w:val="FF0000"/>
          <w:sz w:val="36"/>
          <w:szCs w:val="36"/>
        </w:rPr>
        <w:t>A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學號：</w:t>
      </w:r>
      <w:r>
        <w:rPr>
          <w:rFonts w:ascii="標楷體" w:eastAsia="標楷體" w:hAnsi="標楷體"/>
          <w:color w:val="FF0000"/>
          <w:sz w:val="36"/>
          <w:szCs w:val="36"/>
        </w:rPr>
        <w:t>404xxxxx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　姓名：</w:t>
      </w:r>
      <w:r>
        <w:rPr>
          <w:rFonts w:ascii="標楷體" w:eastAsia="標楷體" w:hAnsi="標楷體"/>
          <w:color w:val="FF0000"/>
          <w:sz w:val="36"/>
          <w:szCs w:val="36"/>
        </w:rPr>
        <w:t>○○○</w:t>
      </w:r>
    </w:p>
    <w:p w:rsidR="00650C10" w:rsidRDefault="00650C10">
      <w:pPr>
        <w:spacing w:before="180" w:line="440" w:lineRule="exact"/>
        <w:rPr>
          <w:rFonts w:ascii="標楷體" w:eastAsia="標楷體" w:hAnsi="標楷體"/>
          <w:sz w:val="36"/>
          <w:szCs w:val="36"/>
        </w:rPr>
      </w:pPr>
    </w:p>
    <w:p w:rsidR="00650C10" w:rsidRDefault="00650C10">
      <w:pPr>
        <w:spacing w:before="180" w:line="440" w:lineRule="exact"/>
        <w:jc w:val="center"/>
        <w:rPr>
          <w:rFonts w:ascii="標楷體" w:eastAsia="標楷體" w:hAnsi="標楷體"/>
          <w:sz w:val="32"/>
          <w:szCs w:val="32"/>
        </w:rPr>
      </w:pPr>
    </w:p>
    <w:p w:rsidR="00650C10" w:rsidRDefault="001E1489">
      <w:pPr>
        <w:spacing w:before="180" w:line="440" w:lineRule="exact"/>
        <w:jc w:val="center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/>
          <w:sz w:val="52"/>
          <w:szCs w:val="52"/>
        </w:rPr>
        <w:t>中華民國</w:t>
      </w:r>
      <w:r>
        <w:rPr>
          <w:rFonts w:ascii="標楷體" w:eastAsia="標楷體" w:hAnsi="標楷體"/>
          <w:sz w:val="52"/>
          <w:szCs w:val="52"/>
        </w:rPr>
        <w:t>108</w:t>
      </w:r>
      <w:r>
        <w:rPr>
          <w:rFonts w:ascii="標楷體" w:eastAsia="標楷體" w:hAnsi="標楷體"/>
          <w:sz w:val="52"/>
          <w:szCs w:val="52"/>
        </w:rPr>
        <w:t>年</w:t>
      </w:r>
      <w:r>
        <w:rPr>
          <w:rFonts w:ascii="標楷體" w:eastAsia="標楷體" w:hAnsi="標楷體"/>
          <w:sz w:val="52"/>
          <w:szCs w:val="52"/>
        </w:rPr>
        <w:t>1</w:t>
      </w:r>
      <w:r>
        <w:rPr>
          <w:rFonts w:ascii="標楷體" w:eastAsia="標楷體" w:hAnsi="標楷體"/>
          <w:sz w:val="52"/>
          <w:szCs w:val="52"/>
        </w:rPr>
        <w:t>月</w:t>
      </w:r>
    </w:p>
    <w:p w:rsidR="00650C10" w:rsidRDefault="00650C10">
      <w:pPr>
        <w:spacing w:before="180" w:line="440" w:lineRule="exact"/>
        <w:rPr>
          <w:rFonts w:ascii="標楷體" w:eastAsia="標楷體" w:hAnsi="標楷體"/>
          <w:sz w:val="52"/>
          <w:szCs w:val="52"/>
        </w:rPr>
      </w:pPr>
    </w:p>
    <w:tbl>
      <w:tblPr>
        <w:tblW w:w="82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7"/>
      </w:tblGrid>
      <w:tr w:rsidR="00650C10">
        <w:tblPrEx>
          <w:tblCellMar>
            <w:top w:w="0" w:type="dxa"/>
            <w:bottom w:w="0" w:type="dxa"/>
          </w:tblCellMar>
        </w:tblPrEx>
        <w:trPr>
          <w:cantSplit/>
          <w:trHeight w:hRule="exact" w:val="2694"/>
          <w:jc w:val="center"/>
        </w:trPr>
        <w:tc>
          <w:tcPr>
            <w:tcW w:w="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0C10" w:rsidRDefault="001E1489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吳鳳科技大學</w:t>
            </w:r>
          </w:p>
        </w:tc>
      </w:tr>
      <w:tr w:rsidR="00650C10">
        <w:tblPrEx>
          <w:tblCellMar>
            <w:top w:w="0" w:type="dxa"/>
            <w:bottom w:w="0" w:type="dxa"/>
          </w:tblCellMar>
        </w:tblPrEx>
        <w:trPr>
          <w:cantSplit/>
          <w:trHeight w:hRule="exact" w:val="9501"/>
          <w:jc w:val="center"/>
        </w:trPr>
        <w:tc>
          <w:tcPr>
            <w:tcW w:w="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0C10" w:rsidRDefault="001E1489">
            <w:pPr>
              <w:snapToGrid w:val="0"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安全科技與管理系</w:t>
            </w:r>
          </w:p>
          <w:p w:rsidR="00650C10" w:rsidRDefault="001E1489">
            <w:pPr>
              <w:snapToGrid w:val="0"/>
              <w:spacing w:line="240" w:lineRule="atLeast"/>
              <w:jc w:val="center"/>
            </w:pPr>
            <w:r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 xml:space="preserve">　</w:t>
            </w:r>
            <w:r>
              <w:rPr>
                <w:rFonts w:ascii="標楷體" w:eastAsia="標楷體" w:hAnsi="標楷體" w:cs="Arial"/>
                <w:color w:val="FF0000"/>
                <w:sz w:val="32"/>
                <w:szCs w:val="32"/>
              </w:rPr>
              <w:t>請填入專題題目</w:t>
            </w:r>
          </w:p>
          <w:p w:rsidR="00650C10" w:rsidRDefault="001E1489">
            <w:pPr>
              <w:snapToGrid w:val="0"/>
              <w:spacing w:line="240" w:lineRule="atLeast"/>
              <w:jc w:val="center"/>
            </w:pPr>
            <w:r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 xml:space="preserve">       </w:t>
            </w:r>
            <w:r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專題報告</w:t>
            </w:r>
          </w:p>
        </w:tc>
      </w:tr>
      <w:tr w:rsidR="00650C10">
        <w:tblPrEx>
          <w:tblCellMar>
            <w:top w:w="0" w:type="dxa"/>
            <w:bottom w:w="0" w:type="dxa"/>
          </w:tblCellMar>
        </w:tblPrEx>
        <w:trPr>
          <w:cantSplit/>
          <w:trHeight w:hRule="exact" w:val="1982"/>
          <w:jc w:val="center"/>
        </w:trPr>
        <w:tc>
          <w:tcPr>
            <w:tcW w:w="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0C10" w:rsidRDefault="001E1489">
            <w:pPr>
              <w:snapToGrid w:val="0"/>
              <w:spacing w:before="180" w:after="180" w:line="240" w:lineRule="atLeast"/>
              <w:jc w:val="center"/>
            </w:pPr>
            <w:r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lastRenderedPageBreak/>
              <w:t>107</w:t>
            </w:r>
            <w:r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學年度</w:t>
            </w:r>
          </w:p>
        </w:tc>
      </w:tr>
    </w:tbl>
    <w:p w:rsidR="00650C10" w:rsidRDefault="00650C10">
      <w:pPr>
        <w:widowControl/>
        <w:rPr>
          <w:rFonts w:ascii="標楷體" w:eastAsia="標楷體" w:hAnsi="標楷體"/>
          <w:sz w:val="52"/>
          <w:szCs w:val="52"/>
        </w:rPr>
      </w:pPr>
    </w:p>
    <w:p w:rsidR="00650C10" w:rsidRDefault="001E1489">
      <w:pPr>
        <w:pageBreakBefore/>
        <w:widowControl/>
        <w:jc w:val="center"/>
      </w:pPr>
      <w:r>
        <w:rPr>
          <w:rFonts w:ascii="標楷體" w:eastAsia="標楷體" w:hAnsi="標楷體"/>
          <w:sz w:val="52"/>
          <w:szCs w:val="52"/>
          <w:shd w:val="clear" w:color="auto" w:fill="FABF8F"/>
        </w:rPr>
        <w:lastRenderedPageBreak/>
        <w:t>樣式二</w:t>
      </w:r>
      <w:r>
        <w:rPr>
          <w:rFonts w:ascii="標楷體" w:eastAsia="標楷體" w:hAnsi="標楷體"/>
          <w:sz w:val="52"/>
          <w:szCs w:val="52"/>
          <w:shd w:val="clear" w:color="auto" w:fill="FABF8F"/>
        </w:rPr>
        <w:br/>
      </w:r>
      <w:r>
        <w:rPr>
          <w:rFonts w:ascii="標楷體" w:eastAsia="標楷體" w:hAnsi="標楷體"/>
          <w:sz w:val="28"/>
          <w:szCs w:val="28"/>
          <w:shd w:val="clear" w:color="auto" w:fill="FDE9D9"/>
        </w:rPr>
        <w:t>或至</w:t>
      </w:r>
      <w:hyperlink r:id="rId9" w:history="1">
        <w:r>
          <w:rPr>
            <w:rStyle w:val="a9"/>
            <w:rFonts w:ascii="標楷體" w:eastAsia="標楷體" w:hAnsi="標楷體"/>
            <w:sz w:val="28"/>
            <w:szCs w:val="28"/>
            <w:shd w:val="clear" w:color="auto" w:fill="FDE9D9"/>
          </w:rPr>
          <w:t>http://www.lib.wfu.edu.tw/lib/projects</w:t>
        </w:r>
      </w:hyperlink>
      <w:r>
        <w:rPr>
          <w:rFonts w:ascii="標楷體" w:eastAsia="標楷體" w:hAnsi="標楷體"/>
          <w:sz w:val="28"/>
          <w:szCs w:val="28"/>
          <w:shd w:val="clear" w:color="auto" w:fill="FDE9D9"/>
        </w:rPr>
        <w:t xml:space="preserve">　下載參考</w:t>
      </w:r>
    </w:p>
    <w:p w:rsidR="00650C10" w:rsidRDefault="001E1489">
      <w:pPr>
        <w:rPr>
          <w:rFonts w:ascii="標楷體" w:eastAsia="標楷體" w:hAnsi="標楷體" w:cs="新細明體"/>
          <w:b/>
          <w:bCs/>
          <w:color w:val="336633"/>
          <w:kern w:val="0"/>
        </w:rPr>
      </w:pPr>
      <w:r>
        <w:rPr>
          <w:rFonts w:ascii="標楷體" w:eastAsia="標楷體" w:hAnsi="標楷體" w:cs="新細明體"/>
          <w:b/>
          <w:bCs/>
          <w:color w:val="336633"/>
          <w:kern w:val="0"/>
        </w:rPr>
        <w:t>一、進入系統</w:t>
      </w:r>
    </w:p>
    <w:p w:rsidR="00650C10" w:rsidRDefault="001E1489">
      <w:pPr>
        <w:widowControl/>
      </w:pPr>
      <w:r>
        <w:rPr>
          <w:rFonts w:ascii="標楷體" w:eastAsia="標楷體" w:hAnsi="標楷體" w:cs="新細明體"/>
          <w:color w:val="000000"/>
          <w:kern w:val="0"/>
        </w:rPr>
        <w:t>由圖書館首頁</w:t>
      </w:r>
      <w:r>
        <w:rPr>
          <w:rFonts w:ascii="標楷體" w:eastAsia="標楷體" w:hAnsi="標楷體" w:cs="Wingdings"/>
          <w:color w:val="000000"/>
          <w:kern w:val="0"/>
        </w:rPr>
        <w:t></w:t>
      </w:r>
      <w:r>
        <w:rPr>
          <w:rFonts w:ascii="標楷體" w:eastAsia="標楷體" w:hAnsi="標楷體"/>
        </w:rPr>
        <w:t xml:space="preserve"> </w:t>
      </w:r>
      <w:hyperlink r:id="rId10" w:history="1">
        <w:r>
          <w:rPr>
            <w:rStyle w:val="a9"/>
            <w:rFonts w:ascii="標楷體" w:eastAsia="標楷體" w:hAnsi="標楷體"/>
          </w:rPr>
          <w:t>http://www.lib.wfu.edu.tw</w:t>
        </w:r>
      </w:hyperlink>
      <w:r>
        <w:rPr>
          <w:rFonts w:ascii="標楷體" w:eastAsia="標楷體" w:hAnsi="標楷體" w:cs="新細明體"/>
          <w:color w:val="000000"/>
          <w:kern w:val="0"/>
        </w:rPr>
        <w:t>。</w:t>
      </w:r>
    </w:p>
    <w:p w:rsidR="00650C10" w:rsidRDefault="001E1489">
      <w:pPr>
        <w:widowControl/>
      </w:pPr>
      <w:r>
        <w:rPr>
          <w:rStyle w:val="pgfirst"/>
          <w:rFonts w:ascii="標楷體" w:eastAsia="標楷體" w:hAnsi="標楷體"/>
        </w:rPr>
        <w:t>上</w:t>
      </w:r>
      <w:r>
        <w:rPr>
          <w:rFonts w:ascii="標楷體" w:eastAsia="標楷體" w:hAnsi="標楷體"/>
        </w:rPr>
        <w:t>傳畢業專題必須先在圖書館網站註冊成為會員，始有上傳專題權限，然後利用會員區塊的</w:t>
      </w:r>
      <w:r>
        <w:rPr>
          <w:rStyle w:val="field-label"/>
          <w:rFonts w:ascii="標楷體" w:eastAsia="標楷體" w:hAnsi="標楷體"/>
          <w:b/>
        </w:rPr>
        <w:t>「發表內容」</w:t>
      </w:r>
      <w:r>
        <w:rPr>
          <w:rFonts w:ascii="標楷體" w:eastAsia="標楷體" w:hAnsi="標楷體"/>
        </w:rPr>
        <w:t>功能，即可上傳畢業專題，詳細操作請閱讀全文。</w:t>
      </w:r>
    </w:p>
    <w:p w:rsidR="00650C10" w:rsidRDefault="00650C10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:rsidR="00650C10" w:rsidRDefault="001E1489">
      <w:r>
        <w:rPr>
          <w:rFonts w:ascii="標楷體" w:eastAsia="標楷體" w:hAnsi="標楷體" w:cs="新細明體"/>
          <w:b/>
          <w:bCs/>
          <w:noProof/>
          <w:color w:val="336633"/>
          <w:kern w:val="0"/>
        </w:rPr>
        <w:drawing>
          <wp:inline distT="0" distB="0" distL="0" distR="0">
            <wp:extent cx="5262884" cy="2498726"/>
            <wp:effectExtent l="0" t="0" r="0" b="0"/>
            <wp:docPr id="3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4" cy="24987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50C10" w:rsidRDefault="00650C10">
      <w:pPr>
        <w:rPr>
          <w:rFonts w:ascii="標楷體" w:eastAsia="標楷體" w:hAnsi="標楷體" w:cs="新細明體"/>
          <w:b/>
          <w:bCs/>
          <w:color w:val="336633"/>
          <w:kern w:val="0"/>
        </w:rPr>
      </w:pPr>
    </w:p>
    <w:p w:rsidR="00650C10" w:rsidRDefault="001E1489">
      <w:pPr>
        <w:rPr>
          <w:rFonts w:ascii="標楷體" w:eastAsia="標楷體" w:hAnsi="標楷體" w:cs="新細明體"/>
          <w:b/>
          <w:bCs/>
          <w:color w:val="336633"/>
          <w:kern w:val="0"/>
        </w:rPr>
      </w:pPr>
      <w:r>
        <w:rPr>
          <w:rFonts w:ascii="標楷體" w:eastAsia="標楷體" w:hAnsi="標楷體" w:cs="新細明體"/>
          <w:b/>
          <w:bCs/>
          <w:color w:val="336633"/>
          <w:kern w:val="0"/>
        </w:rPr>
        <w:t>二、登入系統</w:t>
      </w:r>
    </w:p>
    <w:p w:rsidR="00650C10" w:rsidRDefault="001E1489">
      <w:pPr>
        <w:widowControl/>
        <w:rPr>
          <w:rFonts w:ascii="標楷體" w:eastAsia="標楷體" w:hAnsi="標楷體" w:cs="新細明體"/>
          <w:color w:val="000000"/>
          <w:kern w:val="0"/>
        </w:rPr>
      </w:pPr>
      <w:r>
        <w:rPr>
          <w:rFonts w:ascii="標楷體" w:eastAsia="標楷體" w:hAnsi="標楷體" w:cs="新細明體"/>
          <w:color w:val="000000"/>
          <w:kern w:val="0"/>
        </w:rPr>
        <w:t>1.</w:t>
      </w:r>
      <w:r>
        <w:rPr>
          <w:rFonts w:ascii="標楷體" w:eastAsia="標楷體" w:hAnsi="標楷體" w:cs="新細明體"/>
          <w:color w:val="000000"/>
          <w:kern w:val="0"/>
        </w:rPr>
        <w:t>輸入已註冊的使用者名稱及密碼登入。</w:t>
      </w:r>
    </w:p>
    <w:p w:rsidR="00650C10" w:rsidRDefault="001E1489"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2171699</wp:posOffset>
                </wp:positionV>
                <wp:extent cx="1028700" cy="1371600"/>
                <wp:effectExtent l="19050" t="1905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3716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028700"/>
                            <a:gd name="f7" fmla="val 1371600"/>
                            <a:gd name="f8" fmla="val 685800"/>
                            <a:gd name="f9" fmla="val 307043"/>
                            <a:gd name="f10" fmla="val 230282"/>
                            <a:gd name="f11" fmla="val 514350"/>
                            <a:gd name="f12" fmla="val 1"/>
                            <a:gd name="f13" fmla="val 798418"/>
                            <a:gd name="f14" fmla="val 307044"/>
                            <a:gd name="f15" fmla="val 685801"/>
                            <a:gd name="f16" fmla="val 1028699"/>
                            <a:gd name="f17" fmla="val 685802"/>
                            <a:gd name="f18" fmla="val 1064558"/>
                            <a:gd name="f19" fmla="val 798417"/>
                            <a:gd name="f20" fmla="val 1371601"/>
                            <a:gd name="f21" fmla="val 1371602"/>
                            <a:gd name="f22" fmla="+- 0 0 1"/>
                            <a:gd name="f23" fmla="+- 0 0 -360"/>
                            <a:gd name="f24" fmla="+- 0 0 -90"/>
                            <a:gd name="f25" fmla="+- 0 0 -180"/>
                            <a:gd name="f26" fmla="+- 0 0 -270"/>
                            <a:gd name="f27" fmla="*/ f3 1 1028700"/>
                            <a:gd name="f28" fmla="*/ f4 1 1371600"/>
                            <a:gd name="f29" fmla="+- f7 0 f5"/>
                            <a:gd name="f30" fmla="+- f6 0 f5"/>
                            <a:gd name="f31" fmla="*/ f23 f0 1"/>
                            <a:gd name="f32" fmla="*/ f24 f0 1"/>
                            <a:gd name="f33" fmla="*/ f25 f0 1"/>
                            <a:gd name="f34" fmla="*/ f26 f0 1"/>
                            <a:gd name="f35" fmla="*/ f30 1 1028700"/>
                            <a:gd name="f36" fmla="*/ f29 1 1371600"/>
                            <a:gd name="f37" fmla="*/ 514350 f30 1"/>
                            <a:gd name="f38" fmla="*/ 0 f29 1"/>
                            <a:gd name="f39" fmla="*/ 1028700 f30 1"/>
                            <a:gd name="f40" fmla="*/ 685800 f29 1"/>
                            <a:gd name="f41" fmla="*/ 1371600 f29 1"/>
                            <a:gd name="f42" fmla="*/ 0 f30 1"/>
                            <a:gd name="f43" fmla="*/ 150650 f30 1"/>
                            <a:gd name="f44" fmla="*/ 200866 f29 1"/>
                            <a:gd name="f45" fmla="*/ 1170734 f29 1"/>
                            <a:gd name="f46" fmla="*/ 878050 f30 1"/>
                            <a:gd name="f47" fmla="*/ f31 1 f2"/>
                            <a:gd name="f48" fmla="*/ f32 1 f2"/>
                            <a:gd name="f49" fmla="*/ f33 1 f2"/>
                            <a:gd name="f50" fmla="*/ f34 1 f2"/>
                            <a:gd name="f51" fmla="*/ f37 1 1028700"/>
                            <a:gd name="f52" fmla="*/ f38 1 1371600"/>
                            <a:gd name="f53" fmla="*/ f39 1 1028700"/>
                            <a:gd name="f54" fmla="*/ f40 1 1371600"/>
                            <a:gd name="f55" fmla="*/ f41 1 1371600"/>
                            <a:gd name="f56" fmla="*/ f42 1 1028700"/>
                            <a:gd name="f57" fmla="*/ f43 1 1028700"/>
                            <a:gd name="f58" fmla="*/ f44 1 1371600"/>
                            <a:gd name="f59" fmla="*/ f45 1 1371600"/>
                            <a:gd name="f60" fmla="*/ f46 1 1028700"/>
                            <a:gd name="f61" fmla="+- f47 0 f1"/>
                            <a:gd name="f62" fmla="+- f48 0 f1"/>
                            <a:gd name="f63" fmla="+- f49 0 f1"/>
                            <a:gd name="f64" fmla="+- f50 0 f1"/>
                            <a:gd name="f65" fmla="*/ f51 1 f35"/>
                            <a:gd name="f66" fmla="*/ f52 1 f36"/>
                            <a:gd name="f67" fmla="*/ f53 1 f35"/>
                            <a:gd name="f68" fmla="*/ f54 1 f36"/>
                            <a:gd name="f69" fmla="*/ f55 1 f36"/>
                            <a:gd name="f70" fmla="*/ f56 1 f35"/>
                            <a:gd name="f71" fmla="*/ f57 1 f35"/>
                            <a:gd name="f72" fmla="*/ f58 1 f36"/>
                            <a:gd name="f73" fmla="*/ f59 1 f36"/>
                            <a:gd name="f74" fmla="*/ f60 1 f35"/>
                            <a:gd name="f75" fmla="*/ f71 f27 1"/>
                            <a:gd name="f76" fmla="*/ f74 f27 1"/>
                            <a:gd name="f77" fmla="*/ f73 f28 1"/>
                            <a:gd name="f78" fmla="*/ f72 f28 1"/>
                            <a:gd name="f79" fmla="*/ f65 f27 1"/>
                            <a:gd name="f80" fmla="*/ f66 f28 1"/>
                            <a:gd name="f81" fmla="*/ f67 f27 1"/>
                            <a:gd name="f82" fmla="*/ f68 f28 1"/>
                            <a:gd name="f83" fmla="*/ f69 f28 1"/>
                            <a:gd name="f84" fmla="*/ f70 f2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61">
                              <a:pos x="f79" y="f80"/>
                            </a:cxn>
                            <a:cxn ang="f62">
                              <a:pos x="f81" y="f82"/>
                            </a:cxn>
                            <a:cxn ang="f63">
                              <a:pos x="f79" y="f83"/>
                            </a:cxn>
                            <a:cxn ang="f64">
                              <a:pos x="f84" y="f82"/>
                            </a:cxn>
                            <a:cxn ang="f61">
                              <a:pos x="f79" y="f80"/>
                            </a:cxn>
                            <a:cxn ang="f62">
                              <a:pos x="f81" y="f82"/>
                            </a:cxn>
                            <a:cxn ang="f63">
                              <a:pos x="f79" y="f83"/>
                            </a:cxn>
                            <a:cxn ang="f64">
                              <a:pos x="f84" y="f82"/>
                            </a:cxn>
                            <a:cxn ang="f61">
                              <a:pos x="f75" y="f78"/>
                            </a:cxn>
                            <a:cxn ang="f63">
                              <a:pos x="f75" y="f77"/>
                            </a:cxn>
                            <a:cxn ang="f63">
                              <a:pos x="f76" y="f77"/>
                            </a:cxn>
                            <a:cxn ang="f61">
                              <a:pos x="f76" y="f78"/>
                            </a:cxn>
                          </a:cxnLst>
                          <a:rect l="f75" t="f78" r="f76" b="f77"/>
                          <a:pathLst>
                            <a:path w="1028700" h="1371600">
                              <a:moveTo>
                                <a:pt x="f5" y="f8"/>
                              </a:moveTo>
                              <a:lnTo>
                                <a:pt x="f5" y="f8"/>
                              </a:lnTo>
                              <a:cubicBezTo>
                                <a:pt x="f5" y="f9"/>
                                <a:pt x="f10" y="f5"/>
                                <a:pt x="f11" y="f12"/>
                              </a:cubicBezTo>
                              <a:cubicBezTo>
                                <a:pt x="f11" y="f12"/>
                                <a:pt x="f11" y="f12"/>
                                <a:pt x="f11" y="f12"/>
                              </a:cubicBezTo>
                              <a:cubicBezTo>
                                <a:pt x="f13" y="f12"/>
                                <a:pt x="f6" y="f14"/>
                                <a:pt x="f6" y="f15"/>
                              </a:cubicBezTo>
                              <a:cubicBezTo>
                                <a:pt x="f6" y="f15"/>
                                <a:pt x="f16" y="f15"/>
                                <a:pt x="f16" y="f15"/>
                              </a:cubicBezTo>
                              <a:lnTo>
                                <a:pt x="f6" y="f17"/>
                              </a:lnTo>
                              <a:cubicBezTo>
                                <a:pt x="f6" y="f18"/>
                                <a:pt x="f19" y="f20"/>
                                <a:pt x="f11" y="f21"/>
                              </a:cubicBezTo>
                              <a:cubicBezTo>
                                <a:pt x="f10" y="f21"/>
                                <a:pt x="f5" y="f18"/>
                                <a:pt x="f5" y="f17"/>
                              </a:cubicBezTo>
                              <a:cubicBezTo>
                                <a:pt x="f22" y="f15"/>
                                <a:pt x="f5" y="f15"/>
                                <a:pt x="f5" y="f15"/>
                              </a:cubicBezTo>
                              <a:close/>
                            </a:path>
                          </a:pathLst>
                        </a:custGeom>
                        <a:noFill/>
                        <a:ln w="38103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EF83212" id="Oval 4" o:spid="_x0000_s1026" style="position:absolute;margin-left:9pt;margin-top:171pt;width:81pt;height:10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8700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" path="m,685800r,c,307043,230282,,514350,1v,,,,,c798418,1,1028700,307044,1028700,685801v,,-1,,-1,l1028700,685802v,378756,-230283,685799,-514350,685800c230282,1371602,,1064558,,685802v-1,-1,,-1,,-1l,685800xe" filled="f" strokecolor="red" strokeweight="1.0584mm">
                <v:path arrowok="t" o:connecttype="custom" o:connectlocs="514350,0;1028700,685800;514350,1371600;0,685800;514350,0;1028700,685800;514350,1371600;0,685800;514350,0;1028700,685800;514350,1371600;0,685800;150650,200866;150650,1170734;878050,1170734;878050,200866" o:connectangles="270,0,90,180,270,0,90,180,270,0,90,180,270,90,90,270" textboxrect="150650,200866,878050,1170734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inline distT="0" distB="0" distL="0" distR="0">
            <wp:extent cx="5199378" cy="3317242"/>
            <wp:effectExtent l="0" t="0" r="1272" b="0"/>
            <wp:docPr id="5" name="圖片 8" descr="未命名 -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378" cy="33172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50C10" w:rsidRDefault="001E1489">
      <w:pPr>
        <w:pageBreakBefore/>
      </w:pPr>
      <w:r>
        <w:rPr>
          <w:rFonts w:ascii="標楷體" w:eastAsia="標楷體" w:hAnsi="標楷體"/>
        </w:rPr>
        <w:lastRenderedPageBreak/>
        <w:t>2.</w:t>
      </w:r>
      <w:r>
        <w:rPr>
          <w:rFonts w:ascii="標楷體" w:eastAsia="標楷體" w:hAnsi="標楷體"/>
        </w:rPr>
        <w:t>尚未註者請點選</w:t>
      </w:r>
      <w:r>
        <w:rPr>
          <w:rFonts w:ascii="標楷體" w:eastAsia="標楷體" w:hAnsi="標楷體"/>
        </w:rPr>
        <w:t xml:space="preserve"> </w:t>
      </w:r>
      <w:hyperlink r:id="rId13" w:tooltip="建立一個新的使用者帳號" w:history="1">
        <w:r>
          <w:rPr>
            <w:rStyle w:val="a9"/>
            <w:rFonts w:ascii="標楷體" w:eastAsia="標楷體" w:hAnsi="標楷體"/>
          </w:rPr>
          <w:t>註冊新帳號</w:t>
        </w:r>
      </w:hyperlink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cs="新細明體"/>
          <w:color w:val="0000FF"/>
          <w:kern w:val="0"/>
        </w:rPr>
        <w:t>依序完成註冊</w:t>
      </w:r>
    </w:p>
    <w:p w:rsidR="00650C10" w:rsidRDefault="001E1489"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3200400</wp:posOffset>
                </wp:positionV>
                <wp:extent cx="1028700" cy="228600"/>
                <wp:effectExtent l="19050" t="1905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028700"/>
                            <a:gd name="f7" fmla="val 228600"/>
                            <a:gd name="f8" fmla="val 114300"/>
                            <a:gd name="f9" fmla="val 2"/>
                            <a:gd name="f10" fmla="val 51174"/>
                            <a:gd name="f11" fmla="val 230284"/>
                            <a:gd name="f12" fmla="val 1"/>
                            <a:gd name="f13" fmla="val 514349"/>
                            <a:gd name="f14" fmla="val 798417"/>
                            <a:gd name="f15" fmla="val 114301"/>
                            <a:gd name="f16" fmla="val 1028699"/>
                            <a:gd name="f17" fmla="val 114302"/>
                            <a:gd name="f18" fmla="val 177428"/>
                            <a:gd name="f19" fmla="val 228601"/>
                            <a:gd name="f20" fmla="val 514350"/>
                            <a:gd name="f21" fmla="val 228602"/>
                            <a:gd name="f22" fmla="val 230282"/>
                            <a:gd name="f23" fmla="+- 0 0 1"/>
                            <a:gd name="f24" fmla="+- 0 0 -360"/>
                            <a:gd name="f25" fmla="+- 0 0 -90"/>
                            <a:gd name="f26" fmla="+- 0 0 -180"/>
                            <a:gd name="f27" fmla="+- 0 0 -270"/>
                            <a:gd name="f28" fmla="*/ f3 1 1028700"/>
                            <a:gd name="f29" fmla="*/ f4 1 228600"/>
                            <a:gd name="f30" fmla="+- f7 0 f5"/>
                            <a:gd name="f31" fmla="+- f6 0 f5"/>
                            <a:gd name="f32" fmla="*/ f24 f0 1"/>
                            <a:gd name="f33" fmla="*/ f25 f0 1"/>
                            <a:gd name="f34" fmla="*/ f26 f0 1"/>
                            <a:gd name="f35" fmla="*/ f27 f0 1"/>
                            <a:gd name="f36" fmla="*/ f31 1 1028700"/>
                            <a:gd name="f37" fmla="*/ f30 1 228600"/>
                            <a:gd name="f38" fmla="*/ 514350 f31 1"/>
                            <a:gd name="f39" fmla="*/ 0 f30 1"/>
                            <a:gd name="f40" fmla="*/ 1028700 f31 1"/>
                            <a:gd name="f41" fmla="*/ 114300 f30 1"/>
                            <a:gd name="f42" fmla="*/ 228600 f30 1"/>
                            <a:gd name="f43" fmla="*/ 0 f31 1"/>
                            <a:gd name="f44" fmla="*/ 150650 f31 1"/>
                            <a:gd name="f45" fmla="*/ 33478 f30 1"/>
                            <a:gd name="f46" fmla="*/ 195122 f30 1"/>
                            <a:gd name="f47" fmla="*/ 878050 f31 1"/>
                            <a:gd name="f48" fmla="*/ f32 1 f2"/>
                            <a:gd name="f49" fmla="*/ f33 1 f2"/>
                            <a:gd name="f50" fmla="*/ f34 1 f2"/>
                            <a:gd name="f51" fmla="*/ f35 1 f2"/>
                            <a:gd name="f52" fmla="*/ f38 1 1028700"/>
                            <a:gd name="f53" fmla="*/ f39 1 228600"/>
                            <a:gd name="f54" fmla="*/ f40 1 1028700"/>
                            <a:gd name="f55" fmla="*/ f41 1 228600"/>
                            <a:gd name="f56" fmla="*/ f42 1 228600"/>
                            <a:gd name="f57" fmla="*/ f43 1 1028700"/>
                            <a:gd name="f58" fmla="*/ f44 1 1028700"/>
                            <a:gd name="f59" fmla="*/ f45 1 228600"/>
                            <a:gd name="f60" fmla="*/ f46 1 228600"/>
                            <a:gd name="f61" fmla="*/ f47 1 1028700"/>
                            <a:gd name="f62" fmla="+- f48 0 f1"/>
                            <a:gd name="f63" fmla="+- f49 0 f1"/>
                            <a:gd name="f64" fmla="+- f50 0 f1"/>
                            <a:gd name="f65" fmla="+- f51 0 f1"/>
                            <a:gd name="f66" fmla="*/ f52 1 f36"/>
                            <a:gd name="f67" fmla="*/ f53 1 f37"/>
                            <a:gd name="f68" fmla="*/ f54 1 f36"/>
                            <a:gd name="f69" fmla="*/ f55 1 f37"/>
                            <a:gd name="f70" fmla="*/ f56 1 f37"/>
                            <a:gd name="f71" fmla="*/ f57 1 f36"/>
                            <a:gd name="f72" fmla="*/ f58 1 f36"/>
                            <a:gd name="f73" fmla="*/ f59 1 f37"/>
                            <a:gd name="f74" fmla="*/ f60 1 f37"/>
                            <a:gd name="f75" fmla="*/ f61 1 f36"/>
                            <a:gd name="f76" fmla="*/ f72 f28 1"/>
                            <a:gd name="f77" fmla="*/ f75 f28 1"/>
                            <a:gd name="f78" fmla="*/ f74 f29 1"/>
                            <a:gd name="f79" fmla="*/ f73 f29 1"/>
                            <a:gd name="f80" fmla="*/ f66 f28 1"/>
                            <a:gd name="f81" fmla="*/ f67 f29 1"/>
                            <a:gd name="f82" fmla="*/ f68 f28 1"/>
                            <a:gd name="f83" fmla="*/ f69 f29 1"/>
                            <a:gd name="f84" fmla="*/ f70 f29 1"/>
                            <a:gd name="f85" fmla="*/ f71 f2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62">
                              <a:pos x="f80" y="f81"/>
                            </a:cxn>
                            <a:cxn ang="f63">
                              <a:pos x="f82" y="f83"/>
                            </a:cxn>
                            <a:cxn ang="f64">
                              <a:pos x="f80" y="f84"/>
                            </a:cxn>
                            <a:cxn ang="f65">
                              <a:pos x="f85" y="f83"/>
                            </a:cxn>
                            <a:cxn ang="f62">
                              <a:pos x="f80" y="f81"/>
                            </a:cxn>
                            <a:cxn ang="f63">
                              <a:pos x="f82" y="f83"/>
                            </a:cxn>
                            <a:cxn ang="f64">
                              <a:pos x="f80" y="f84"/>
                            </a:cxn>
                            <a:cxn ang="f65">
                              <a:pos x="f85" y="f83"/>
                            </a:cxn>
                            <a:cxn ang="f62">
                              <a:pos x="f76" y="f79"/>
                            </a:cxn>
                            <a:cxn ang="f64">
                              <a:pos x="f76" y="f78"/>
                            </a:cxn>
                            <a:cxn ang="f64">
                              <a:pos x="f77" y="f78"/>
                            </a:cxn>
                            <a:cxn ang="f62">
                              <a:pos x="f77" y="f79"/>
                            </a:cxn>
                          </a:cxnLst>
                          <a:rect l="f76" t="f79" r="f77" b="f78"/>
                          <a:pathLst>
                            <a:path w="1028700" h="228600">
                              <a:moveTo>
                                <a:pt x="f5" y="f8"/>
                              </a:moveTo>
                              <a:lnTo>
                                <a:pt x="f5" y="f8"/>
                              </a:lnTo>
                              <a:cubicBezTo>
                                <a:pt x="f9" y="f10"/>
                                <a:pt x="f11" y="f12"/>
                                <a:pt x="f13" y="f12"/>
                              </a:cubicBezTo>
                              <a:cubicBezTo>
                                <a:pt x="f14" y="f12"/>
                                <a:pt x="f6" y="f10"/>
                                <a:pt x="f6" y="f15"/>
                              </a:cubicBezTo>
                              <a:cubicBezTo>
                                <a:pt x="f6" y="f15"/>
                                <a:pt x="f16" y="f15"/>
                                <a:pt x="f16" y="f15"/>
                              </a:cubicBezTo>
                              <a:lnTo>
                                <a:pt x="f6" y="f17"/>
                              </a:lnTo>
                              <a:cubicBezTo>
                                <a:pt x="f6" y="f18"/>
                                <a:pt x="f14" y="f19"/>
                                <a:pt x="f20" y="f21"/>
                              </a:cubicBezTo>
                              <a:cubicBezTo>
                                <a:pt x="f22" y="f21"/>
                                <a:pt x="f5" y="f18"/>
                                <a:pt x="f5" y="f17"/>
                              </a:cubicBezTo>
                              <a:cubicBezTo>
                                <a:pt x="f23" y="f15"/>
                                <a:pt x="f5" y="f15"/>
                                <a:pt x="f5" y="f15"/>
                              </a:cubicBezTo>
                              <a:close/>
                            </a:path>
                          </a:pathLst>
                        </a:custGeom>
                        <a:noFill/>
                        <a:ln w="38103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7B0840B" id="Oval 6" o:spid="_x0000_s1026" style="position:absolute;margin-left:9pt;margin-top:252pt;width:81pt;height:1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87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" path="m,114300r,c2,51174,230284,1,514349,1v284068,,514351,51173,514351,114300c1028700,114301,1028699,114301,1028699,114301r1,1c1028700,177428,798417,228601,514350,228602,230282,228602,,177428,,114302v-1,-1,,-1,,-1l,114300xe" filled="f" strokecolor="red" strokeweight="1.0584mm">
                <v:path arrowok="t" o:connecttype="custom" o:connectlocs="514350,0;1028700,114300;514350,228600;0,114300;514350,0;1028700,114300;514350,228600;0,114300;514350,0;1028700,114300;514350,228600;0,114300;150650,33478;150650,195122;878050,195122;878050,33478" o:connectangles="270,0,90,180,270,0,90,180,270,0,90,180,270,90,90,270" textboxrect="150650,33478,878050,195122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inline distT="0" distB="0" distL="0" distR="0">
            <wp:extent cx="5796463" cy="3686147"/>
            <wp:effectExtent l="0" t="0" r="0" b="0"/>
            <wp:docPr id="7" name="圖片 9" descr="未命名 -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6463" cy="36861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50C10" w:rsidRDefault="00650C10">
      <w:pPr>
        <w:rPr>
          <w:rFonts w:ascii="標楷體" w:eastAsia="標楷體" w:hAnsi="標楷體"/>
        </w:rPr>
      </w:pPr>
    </w:p>
    <w:p w:rsidR="00650C10" w:rsidRDefault="001E1489">
      <w:r>
        <w:rPr>
          <w:rFonts w:ascii="標楷體" w:eastAsia="標楷體" w:hAnsi="標楷體" w:cs="新細明體"/>
          <w:kern w:val="0"/>
        </w:rPr>
        <w:t>3.</w:t>
      </w:r>
      <w:r>
        <w:rPr>
          <w:rFonts w:ascii="標楷體" w:eastAsia="標楷體" w:hAnsi="標楷體" w:cs="新細明體"/>
          <w:kern w:val="0"/>
        </w:rPr>
        <w:t>註冊</w:t>
      </w:r>
      <w:r>
        <w:rPr>
          <w:rFonts w:ascii="標楷體" w:eastAsia="標楷體" w:hAnsi="標楷體" w:cs="新細明體"/>
          <w:bCs/>
          <w:kern w:val="0"/>
        </w:rPr>
        <w:t>資訊頁面</w:t>
      </w:r>
      <w:r>
        <w:rPr>
          <w:rFonts w:ascii="標楷體" w:eastAsia="標楷體" w:hAnsi="標楷體" w:cs="新細明體"/>
          <w:bCs/>
          <w:kern w:val="0"/>
        </w:rPr>
        <w:t>&gt;&gt;&gt;</w:t>
      </w:r>
      <w:r>
        <w:rPr>
          <w:rFonts w:ascii="標楷體" w:eastAsia="標楷體" w:hAnsi="標楷體" w:cs="新細明體"/>
          <w:color w:val="0000FF"/>
          <w:kern w:val="0"/>
        </w:rPr>
        <w:t>請依順序填寫相關資料完成註冊。</w:t>
      </w:r>
    </w:p>
    <w:p w:rsidR="00650C10" w:rsidRDefault="00650C10">
      <w:pPr>
        <w:rPr>
          <w:rFonts w:ascii="標楷體" w:eastAsia="標楷體" w:hAnsi="標楷體" w:cs="新細明體"/>
          <w:kern w:val="0"/>
        </w:rPr>
      </w:pPr>
    </w:p>
    <w:p w:rsidR="00650C10" w:rsidRDefault="001E1489">
      <w:pPr>
        <w:jc w:val="center"/>
      </w:pPr>
      <w:r>
        <w:rPr>
          <w:rFonts w:ascii="標楷體" w:eastAsia="標楷體" w:hAnsi="標楷體" w:cs="新細明體"/>
          <w:b/>
          <w:color w:val="FF6600"/>
          <w:kern w:val="0"/>
          <w:sz w:val="32"/>
          <w:szCs w:val="32"/>
        </w:rPr>
        <w:t>圖書館網站註冊</w:t>
      </w:r>
      <w:r>
        <w:rPr>
          <w:rFonts w:ascii="標楷體" w:eastAsia="標楷體" w:hAnsi="標楷體" w:cs="新細明體"/>
          <w:b/>
          <w:bCs/>
          <w:color w:val="FF6600"/>
          <w:kern w:val="0"/>
          <w:sz w:val="32"/>
          <w:szCs w:val="32"/>
        </w:rPr>
        <w:t>資訊頁面</w:t>
      </w:r>
    </w:p>
    <w:p w:rsidR="00650C10" w:rsidRDefault="00650C10">
      <w:pPr>
        <w:widowControl/>
        <w:jc w:val="center"/>
        <w:rPr>
          <w:rFonts w:ascii="標楷體" w:eastAsia="標楷體" w:hAnsi="標楷體" w:cs="Arial"/>
          <w:vanish/>
          <w:kern w:val="0"/>
          <w:sz w:val="16"/>
          <w:szCs w:val="16"/>
        </w:rPr>
      </w:pPr>
    </w:p>
    <w:p w:rsidR="00650C10" w:rsidRDefault="001E1489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您好</w:t>
      </w:r>
      <w:r>
        <w:rPr>
          <w:rFonts w:ascii="標楷體" w:eastAsia="標楷體" w:hAnsi="標楷體" w:cs="新細明體"/>
          <w:kern w:val="0"/>
        </w:rPr>
        <w:t xml:space="preserve">! </w:t>
      </w:r>
      <w:r>
        <w:rPr>
          <w:rFonts w:ascii="標楷體" w:eastAsia="標楷體" w:hAnsi="標楷體" w:cs="新細明體"/>
          <w:kern w:val="0"/>
        </w:rPr>
        <w:t>歡迎在吳鳳科技大學圖書館網站註冊。</w:t>
      </w:r>
      <w:r>
        <w:rPr>
          <w:rFonts w:ascii="標楷體" w:eastAsia="標楷體" w:hAnsi="標楷體" w:cs="新細明體"/>
          <w:kern w:val="0"/>
        </w:rPr>
        <w:br/>
      </w:r>
      <w:r>
        <w:rPr>
          <w:rFonts w:ascii="標楷體" w:eastAsia="標楷體" w:hAnsi="標楷體" w:cs="新細明體"/>
          <w:kern w:val="0"/>
        </w:rPr>
        <w:t>註冊後可以得到本館更貼心的服務，並包含下列功能：</w:t>
      </w:r>
      <w:r>
        <w:rPr>
          <w:rFonts w:ascii="標楷體" w:eastAsia="標楷體" w:hAnsi="標楷體" w:cs="新細明體"/>
          <w:kern w:val="0"/>
        </w:rPr>
        <w:t xml:space="preserve"> </w:t>
      </w:r>
    </w:p>
    <w:p w:rsidR="00650C10" w:rsidRDefault="001E1489">
      <w:pPr>
        <w:widowControl/>
        <w:numPr>
          <w:ilvl w:val="0"/>
          <w:numId w:val="4"/>
        </w:numPr>
        <w:spacing w:before="100" w:after="10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擁有個人的「閱讀部落格」，隨時記載您的學習筆記、閱讀心得、校園生活點滴等。</w:t>
      </w:r>
    </w:p>
    <w:p w:rsidR="00650C10" w:rsidRDefault="001E1489">
      <w:pPr>
        <w:widowControl/>
        <w:numPr>
          <w:ilvl w:val="0"/>
          <w:numId w:val="4"/>
        </w:numPr>
        <w:spacing w:before="100" w:after="10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可訂閱本館電子報，獲得最新圖書與多媒體影片資訊，以及本館最新館訊等。</w:t>
      </w:r>
    </w:p>
    <w:p w:rsidR="00650C10" w:rsidRDefault="001E1489">
      <w:pPr>
        <w:widowControl/>
        <w:numPr>
          <w:ilvl w:val="0"/>
          <w:numId w:val="4"/>
        </w:numPr>
        <w:spacing w:before="100" w:after="10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可針對本館網站之文章、</w:t>
      </w:r>
      <w:r>
        <w:rPr>
          <w:rFonts w:ascii="標楷體" w:eastAsia="標楷體" w:hAnsi="標楷體" w:cs="新細明體"/>
          <w:kern w:val="0"/>
        </w:rPr>
        <w:t>Blog</w:t>
      </w:r>
      <w:r>
        <w:rPr>
          <w:rFonts w:ascii="標楷體" w:eastAsia="標楷體" w:hAnsi="標楷體" w:cs="新細明體"/>
          <w:kern w:val="0"/>
        </w:rPr>
        <w:t>、常見問題等內容，提出你的回應或看法。</w:t>
      </w:r>
    </w:p>
    <w:p w:rsidR="00650C10" w:rsidRDefault="001E1489">
      <w:pPr>
        <w:widowControl/>
        <w:numPr>
          <w:ilvl w:val="0"/>
          <w:numId w:val="4"/>
        </w:numPr>
        <w:spacing w:before="100" w:after="10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可參加本館舉辦的各項獎勵活動、問卷調查等。</w:t>
      </w:r>
    </w:p>
    <w:p w:rsidR="00650C10" w:rsidRDefault="001E1489">
      <w:pPr>
        <w:widowControl/>
      </w:pPr>
      <w:r>
        <w:rPr>
          <w:rFonts w:ascii="標楷體" w:eastAsia="標楷體" w:hAnsi="標楷體" w:cs="新細明體"/>
          <w:kern w:val="0"/>
        </w:rPr>
        <w:t>目前僅限本校教職員生註冊，</w:t>
      </w:r>
      <w:r>
        <w:rPr>
          <w:rFonts w:ascii="標楷體" w:eastAsia="標楷體" w:hAnsi="標楷體" w:cs="新細明體"/>
          <w:kern w:val="0"/>
        </w:rPr>
        <w:br/>
      </w:r>
      <w:r>
        <w:rPr>
          <w:rFonts w:ascii="標楷體" w:eastAsia="標楷體" w:hAnsi="標楷體" w:cs="新細明體"/>
          <w:color w:val="FF0000"/>
          <w:kern w:val="0"/>
        </w:rPr>
        <w:t>註冊時電子郵件限</w:t>
      </w:r>
      <w:r>
        <w:rPr>
          <w:rFonts w:ascii="標楷體" w:eastAsia="標楷體" w:hAnsi="標楷體" w:cs="新細明體"/>
          <w:b/>
          <w:bCs/>
          <w:color w:val="FF0000"/>
          <w:kern w:val="0"/>
        </w:rPr>
        <w:t xml:space="preserve"> wfu.edu.tw </w:t>
      </w:r>
      <w:r>
        <w:rPr>
          <w:rFonts w:ascii="標楷體" w:eastAsia="標楷體" w:hAnsi="標楷體" w:cs="新細明體"/>
          <w:b/>
          <w:bCs/>
          <w:color w:val="FF0000"/>
          <w:kern w:val="0"/>
        </w:rPr>
        <w:t>及</w:t>
      </w:r>
      <w:r>
        <w:rPr>
          <w:rFonts w:ascii="標楷體" w:eastAsia="標楷體" w:hAnsi="標楷體" w:cs="新細明體"/>
          <w:b/>
          <w:bCs/>
          <w:color w:val="FF0000"/>
          <w:kern w:val="0"/>
        </w:rPr>
        <w:t xml:space="preserve"> wfu.edu.tw </w:t>
      </w:r>
      <w:r>
        <w:rPr>
          <w:rFonts w:ascii="標楷體" w:eastAsia="標楷體" w:hAnsi="標楷體" w:cs="新細明體"/>
          <w:color w:val="FF0000"/>
          <w:kern w:val="0"/>
        </w:rPr>
        <w:t>伺服器之郵件帳號。</w:t>
      </w:r>
      <w:r>
        <w:rPr>
          <w:rFonts w:ascii="標楷體" w:eastAsia="標楷體" w:hAnsi="標楷體" w:cs="新細明體"/>
          <w:kern w:val="0"/>
        </w:rPr>
        <w:t xml:space="preserve"> </w:t>
      </w:r>
    </w:p>
    <w:p w:rsidR="00650C10" w:rsidRDefault="001E1489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本網站為獨立之系統，帳號與您在本校郵件系統、校務行政系統、</w:t>
      </w:r>
      <w:r>
        <w:rPr>
          <w:rFonts w:ascii="標楷體" w:eastAsia="標楷體" w:hAnsi="標楷體" w:cs="新細明體"/>
          <w:kern w:val="0"/>
        </w:rPr>
        <w:t>OPEC</w:t>
      </w:r>
      <w:r>
        <w:rPr>
          <w:rFonts w:ascii="標楷體" w:eastAsia="標楷體" w:hAnsi="標楷體" w:cs="新細明體"/>
          <w:kern w:val="0"/>
        </w:rPr>
        <w:t>館藏查詢系統無關。</w:t>
      </w:r>
    </w:p>
    <w:p w:rsidR="00650C10" w:rsidRDefault="001E1489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帳號資訊</w:t>
      </w:r>
    </w:p>
    <w:p w:rsidR="00650C10" w:rsidRDefault="00650C10">
      <w:pPr>
        <w:pageBreakBefore/>
        <w:widowControl/>
        <w:rPr>
          <w:rFonts w:ascii="標楷體" w:eastAsia="標楷體" w:hAnsi="標楷體" w:cs="新細明體"/>
          <w:kern w:val="0"/>
        </w:rPr>
      </w:pPr>
    </w:p>
    <w:p w:rsidR="00650C10" w:rsidRDefault="001E1489">
      <w:pPr>
        <w:widowControl/>
      </w:pPr>
      <w:r>
        <w:rPr>
          <w:rFonts w:ascii="標楷體" w:eastAsia="標楷體" w:hAnsi="標楷體" w:cs="新細明體"/>
          <w:color w:val="FF0000"/>
          <w:kern w:val="0"/>
        </w:rPr>
        <w:t>使用者名稱</w:t>
      </w:r>
      <w:r>
        <w:rPr>
          <w:rFonts w:ascii="標楷體" w:eastAsia="標楷體" w:hAnsi="標楷體" w:cs="新細明體"/>
          <w:color w:val="FF0000"/>
          <w:kern w:val="0"/>
        </w:rPr>
        <w:t xml:space="preserve">: * </w:t>
      </w:r>
    </w:p>
    <w:p w:rsidR="00650C10" w:rsidRDefault="001E1489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你的全名或你想要使用的名稱。只允許使用字母和數字，英文大小寫視為相同。</w:t>
      </w:r>
    </w:p>
    <w:p w:rsidR="00650C10" w:rsidRDefault="001E1489">
      <w:pPr>
        <w:widowControl/>
      </w:pPr>
      <w:r>
        <w:rPr>
          <w:rFonts w:ascii="標楷體" w:eastAsia="標楷體" w:hAnsi="標楷體" w:cs="新細明體"/>
          <w:color w:val="FF0000"/>
          <w:kern w:val="0"/>
        </w:rPr>
        <w:t>電子郵件位址</w:t>
      </w:r>
      <w:r>
        <w:rPr>
          <w:rFonts w:ascii="標楷體" w:eastAsia="標楷體" w:hAnsi="標楷體" w:cs="新細明體"/>
          <w:color w:val="FF0000"/>
          <w:kern w:val="0"/>
        </w:rPr>
        <w:t>: *</w:t>
      </w:r>
      <w:r>
        <w:rPr>
          <w:rFonts w:ascii="標楷體" w:eastAsia="標楷體" w:hAnsi="標楷體" w:cs="新細明體"/>
          <w:kern w:val="0"/>
        </w:rPr>
        <w:t xml:space="preserve"> </w:t>
      </w:r>
    </w:p>
    <w:p w:rsidR="00650C10" w:rsidRDefault="001E1489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目前只接受本校</w:t>
      </w:r>
      <w:r>
        <w:rPr>
          <w:rFonts w:ascii="標楷體" w:eastAsia="標楷體" w:hAnsi="標楷體" w:cs="新細明體"/>
          <w:kern w:val="0"/>
        </w:rPr>
        <w:t xml:space="preserve"> wfu.edu.tw </w:t>
      </w:r>
      <w:r>
        <w:rPr>
          <w:rFonts w:ascii="標楷體" w:eastAsia="標楷體" w:hAnsi="標楷體" w:cs="新細明體"/>
          <w:kern w:val="0"/>
        </w:rPr>
        <w:t>以及</w:t>
      </w:r>
      <w:r>
        <w:rPr>
          <w:rFonts w:ascii="標楷體" w:eastAsia="標楷體" w:hAnsi="標楷體" w:cs="新細明體"/>
          <w:kern w:val="0"/>
        </w:rPr>
        <w:t xml:space="preserve"> wfu.edu.tw </w:t>
      </w:r>
      <w:r>
        <w:rPr>
          <w:rFonts w:ascii="標楷體" w:eastAsia="標楷體" w:hAnsi="標楷體" w:cs="新細明體"/>
          <w:kern w:val="0"/>
        </w:rPr>
        <w:t>伺服器之郵件註冊，</w:t>
      </w:r>
      <w:r>
        <w:rPr>
          <w:rFonts w:ascii="標楷體" w:eastAsia="標楷體" w:hAnsi="標楷體" w:cs="新細明體"/>
          <w:kern w:val="0"/>
        </w:rPr>
        <w:br/>
      </w:r>
      <w:r>
        <w:rPr>
          <w:rFonts w:ascii="標楷體" w:eastAsia="標楷體" w:hAnsi="標楷體" w:cs="新細明體"/>
          <w:kern w:val="0"/>
        </w:rPr>
        <w:t>密碼將發送至你的電子郵件信箱，所以請確定它是正確的。</w:t>
      </w:r>
    </w:p>
    <w:p w:rsidR="00650C10" w:rsidRDefault="001E1489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個人資訊：</w:t>
      </w:r>
    </w:p>
    <w:p w:rsidR="00650C10" w:rsidRDefault="001E1489">
      <w:pPr>
        <w:widowControl/>
      </w:pPr>
      <w:r>
        <w:rPr>
          <w:rFonts w:ascii="標楷體" w:eastAsia="標楷體" w:hAnsi="標楷體" w:cs="新細明體"/>
          <w:kern w:val="0"/>
        </w:rPr>
        <w:t>姓名</w:t>
      </w:r>
      <w:r>
        <w:rPr>
          <w:rFonts w:ascii="標楷體" w:eastAsia="標楷體" w:hAnsi="標楷體" w:cs="新細明體"/>
          <w:kern w:val="0"/>
        </w:rPr>
        <w:t xml:space="preserve">: </w:t>
      </w:r>
    </w:p>
    <w:p w:rsidR="00650C10" w:rsidRDefault="001E1489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請填寫真實姓名。</w:t>
      </w:r>
      <w:r>
        <w:rPr>
          <w:rFonts w:ascii="標楷體" w:eastAsia="標楷體" w:hAnsi="標楷體" w:cs="新細明體"/>
          <w:kern w:val="0"/>
        </w:rPr>
        <w:t xml:space="preserve"> </w:t>
      </w:r>
      <w:r>
        <w:rPr>
          <w:rFonts w:ascii="標楷體" w:eastAsia="標楷體" w:hAnsi="標楷體" w:cs="新細明體"/>
          <w:kern w:val="0"/>
        </w:rPr>
        <w:t>圖書館舉辦的相關活動如您獲獎時，可以通知您。</w:t>
      </w:r>
      <w:r>
        <w:rPr>
          <w:rFonts w:ascii="標楷體" w:eastAsia="標楷體" w:hAnsi="標楷體" w:cs="新細明體"/>
          <w:kern w:val="0"/>
        </w:rPr>
        <w:t xml:space="preserve"> </w:t>
      </w:r>
      <w:r>
        <w:rPr>
          <w:rFonts w:ascii="標楷體" w:eastAsia="標楷體" w:hAnsi="標楷體" w:cs="新細明體"/>
          <w:kern w:val="0"/>
        </w:rPr>
        <w:t>此欄位內容將保密，不會被其他人看見。</w:t>
      </w:r>
    </w:p>
    <w:p w:rsidR="00650C10" w:rsidRDefault="001E1489">
      <w:pPr>
        <w:widowControl/>
      </w:pPr>
      <w:r>
        <w:rPr>
          <w:rFonts w:ascii="標楷體" w:eastAsia="標楷體" w:hAnsi="標楷體" w:cs="新細明體"/>
          <w:kern w:val="0"/>
        </w:rPr>
        <w:t>系級</w:t>
      </w:r>
      <w:r>
        <w:rPr>
          <w:rFonts w:ascii="標楷體" w:eastAsia="標楷體" w:hAnsi="標楷體" w:cs="新細明體"/>
          <w:kern w:val="0"/>
        </w:rPr>
        <w:t>/</w:t>
      </w:r>
      <w:r>
        <w:rPr>
          <w:rFonts w:ascii="標楷體" w:eastAsia="標楷體" w:hAnsi="標楷體" w:cs="新細明體"/>
          <w:kern w:val="0"/>
        </w:rPr>
        <w:t>班別</w:t>
      </w:r>
      <w:r>
        <w:rPr>
          <w:rFonts w:ascii="標楷體" w:eastAsia="標楷體" w:hAnsi="標楷體" w:cs="新細明體"/>
          <w:kern w:val="0"/>
        </w:rPr>
        <w:t xml:space="preserve">: </w:t>
      </w:r>
    </w:p>
    <w:p w:rsidR="00650C10" w:rsidRDefault="001E1489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請填寫您的系級／班別，例如：「日四技電商三</w:t>
      </w:r>
      <w:r>
        <w:rPr>
          <w:rFonts w:ascii="標楷體" w:eastAsia="標楷體" w:hAnsi="標楷體" w:cs="新細明體"/>
          <w:kern w:val="0"/>
        </w:rPr>
        <w:t>A</w:t>
      </w:r>
      <w:r>
        <w:rPr>
          <w:rFonts w:ascii="標楷體" w:eastAsia="標楷體" w:hAnsi="標楷體" w:cs="新細明體"/>
          <w:kern w:val="0"/>
        </w:rPr>
        <w:t>」。</w:t>
      </w:r>
      <w:r>
        <w:rPr>
          <w:rFonts w:ascii="標楷體" w:eastAsia="標楷體" w:hAnsi="標楷體" w:cs="新細明體"/>
          <w:kern w:val="0"/>
        </w:rPr>
        <w:t xml:space="preserve"> </w:t>
      </w:r>
      <w:r>
        <w:rPr>
          <w:rFonts w:ascii="標楷體" w:eastAsia="標楷體" w:hAnsi="標楷體" w:cs="新細明體"/>
          <w:kern w:val="0"/>
        </w:rPr>
        <w:t>此為保密欄位，並不會在網站上顯示。</w:t>
      </w:r>
      <w:r>
        <w:rPr>
          <w:rFonts w:ascii="標楷體" w:eastAsia="標楷體" w:hAnsi="標楷體" w:cs="新細明體"/>
          <w:kern w:val="0"/>
        </w:rPr>
        <w:t xml:space="preserve"> </w:t>
      </w:r>
      <w:r>
        <w:rPr>
          <w:rFonts w:ascii="標楷體" w:eastAsia="標楷體" w:hAnsi="標楷體" w:cs="新細明體"/>
          <w:kern w:val="0"/>
        </w:rPr>
        <w:t>此欄位內容將保密，不會被其他人看見。</w:t>
      </w:r>
    </w:p>
    <w:p w:rsidR="00650C10" w:rsidRDefault="001E1489">
      <w:pPr>
        <w:widowControl/>
      </w:pPr>
      <w:r>
        <w:rPr>
          <w:rFonts w:ascii="標楷體" w:eastAsia="標楷體" w:hAnsi="標楷體" w:cs="新細明體"/>
          <w:color w:val="FF0000"/>
          <w:kern w:val="0"/>
        </w:rPr>
        <w:t>常用的電子郵件</w:t>
      </w:r>
      <w:r>
        <w:rPr>
          <w:rFonts w:ascii="標楷體" w:eastAsia="標楷體" w:hAnsi="標楷體" w:cs="新細明體"/>
          <w:color w:val="FF0000"/>
          <w:kern w:val="0"/>
        </w:rPr>
        <w:t>信箱</w:t>
      </w:r>
      <w:r>
        <w:rPr>
          <w:rFonts w:ascii="標楷體" w:eastAsia="標楷體" w:hAnsi="標楷體" w:cs="新細明體"/>
          <w:color w:val="FF0000"/>
          <w:kern w:val="0"/>
        </w:rPr>
        <w:t>:</w:t>
      </w:r>
      <w:r>
        <w:rPr>
          <w:rFonts w:ascii="標楷體" w:eastAsia="標楷體" w:hAnsi="標楷體" w:cs="新細明體"/>
          <w:kern w:val="0"/>
        </w:rPr>
        <w:t xml:space="preserve"> </w:t>
      </w:r>
    </w:p>
    <w:p w:rsidR="00650C10" w:rsidRDefault="001E1489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除了本校電算中心提供的</w:t>
      </w:r>
      <w:r>
        <w:rPr>
          <w:rFonts w:ascii="標楷體" w:eastAsia="標楷體" w:hAnsi="標楷體" w:cs="新細明體"/>
          <w:kern w:val="0"/>
        </w:rPr>
        <w:t>e-mail</w:t>
      </w:r>
      <w:r>
        <w:rPr>
          <w:rFonts w:ascii="標楷體" w:eastAsia="標楷體" w:hAnsi="標楷體" w:cs="新細明體"/>
          <w:kern w:val="0"/>
        </w:rPr>
        <w:t>外，可填寫您常用的電子郵件信箱。</w:t>
      </w:r>
      <w:r>
        <w:rPr>
          <w:rFonts w:ascii="標楷體" w:eastAsia="標楷體" w:hAnsi="標楷體" w:cs="新細明體"/>
          <w:kern w:val="0"/>
        </w:rPr>
        <w:t xml:space="preserve"> </w:t>
      </w:r>
      <w:r>
        <w:rPr>
          <w:rFonts w:ascii="標楷體" w:eastAsia="標楷體" w:hAnsi="標楷體" w:cs="新細明體"/>
          <w:kern w:val="0"/>
        </w:rPr>
        <w:t>此為保密欄位，並不會在網站上顯示。</w:t>
      </w:r>
      <w:r>
        <w:rPr>
          <w:rFonts w:ascii="標楷體" w:eastAsia="標楷體" w:hAnsi="標楷體" w:cs="新細明體"/>
          <w:kern w:val="0"/>
        </w:rPr>
        <w:t xml:space="preserve"> </w:t>
      </w:r>
      <w:r>
        <w:rPr>
          <w:rFonts w:ascii="標楷體" w:eastAsia="標楷體" w:hAnsi="標楷體" w:cs="新細明體"/>
          <w:kern w:val="0"/>
        </w:rPr>
        <w:t>此欄位內容將保密，不會被其他人看見。</w:t>
      </w:r>
    </w:p>
    <w:p w:rsidR="00650C10" w:rsidRDefault="001E1489">
      <w:pPr>
        <w:widowControl/>
      </w:pPr>
      <w:r>
        <w:rPr>
          <w:rFonts w:ascii="標楷體" w:eastAsia="標楷體" w:hAnsi="標楷體" w:cs="新細明體"/>
          <w:kern w:val="0"/>
        </w:rPr>
        <w:t>聯絡電話</w:t>
      </w:r>
      <w:r>
        <w:rPr>
          <w:rFonts w:ascii="標楷體" w:eastAsia="標楷體" w:hAnsi="標楷體" w:cs="新細明體"/>
          <w:kern w:val="0"/>
        </w:rPr>
        <w:t xml:space="preserve">: </w:t>
      </w:r>
    </w:p>
    <w:p w:rsidR="00650C10" w:rsidRDefault="001E1489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請填寫您的聯絡電話，以便獲得圖書館禮券時，可以通知您。</w:t>
      </w:r>
      <w:r>
        <w:rPr>
          <w:rFonts w:ascii="標楷體" w:eastAsia="標楷體" w:hAnsi="標楷體" w:cs="新細明體"/>
          <w:kern w:val="0"/>
        </w:rPr>
        <w:t xml:space="preserve"> </w:t>
      </w:r>
      <w:r>
        <w:rPr>
          <w:rFonts w:ascii="標楷體" w:eastAsia="標楷體" w:hAnsi="標楷體" w:cs="新細明體"/>
          <w:kern w:val="0"/>
        </w:rPr>
        <w:t>此為保密欄位，並不會在網站上顯示。</w:t>
      </w:r>
      <w:r>
        <w:rPr>
          <w:rFonts w:ascii="標楷體" w:eastAsia="標楷體" w:hAnsi="標楷體" w:cs="新細明體"/>
          <w:kern w:val="0"/>
        </w:rPr>
        <w:t xml:space="preserve"> </w:t>
      </w:r>
      <w:r>
        <w:rPr>
          <w:rFonts w:ascii="標楷體" w:eastAsia="標楷體" w:hAnsi="標楷體" w:cs="新細明體"/>
          <w:kern w:val="0"/>
        </w:rPr>
        <w:t>此欄位內容將保密，不會被其他人看見。</w:t>
      </w:r>
    </w:p>
    <w:p w:rsidR="00650C10" w:rsidRDefault="001E1489">
      <w:pPr>
        <w:widowControl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jc w:val="center"/>
        <w:rPr>
          <w:rFonts w:ascii="標楷體" w:eastAsia="標楷體" w:hAnsi="標楷體" w:cs="Arial"/>
          <w:vanish/>
          <w:kern w:val="0"/>
          <w:sz w:val="16"/>
          <w:szCs w:val="16"/>
        </w:rPr>
      </w:pPr>
      <w:r>
        <w:rPr>
          <w:rFonts w:ascii="標楷體" w:eastAsia="標楷體" w:hAnsi="標楷體" w:cs="Arial"/>
          <w:vanish/>
          <w:kern w:val="0"/>
          <w:sz w:val="16"/>
          <w:szCs w:val="16"/>
        </w:rPr>
        <w:t>表單的底部</w:t>
      </w:r>
    </w:p>
    <w:p w:rsidR="00650C10" w:rsidRDefault="00650C10">
      <w:pPr>
        <w:rPr>
          <w:rFonts w:ascii="標楷體" w:eastAsia="標楷體" w:hAnsi="標楷體"/>
        </w:rPr>
      </w:pPr>
    </w:p>
    <w:p w:rsidR="00650C10" w:rsidRDefault="001E1489">
      <w:pPr>
        <w:pageBreakBefore/>
      </w:pPr>
      <w:r>
        <w:rPr>
          <w:rFonts w:ascii="標楷體" w:eastAsia="標楷體" w:hAnsi="標楷體" w:cs="新細明體"/>
          <w:b/>
          <w:bCs/>
          <w:color w:val="336633"/>
          <w:kern w:val="0"/>
        </w:rPr>
        <w:lastRenderedPageBreak/>
        <w:t>三、上傳專題資料</w:t>
      </w:r>
    </w:p>
    <w:p w:rsidR="00650C10" w:rsidRDefault="001E1489">
      <w:pPr>
        <w:widowControl/>
        <w:spacing w:line="360" w:lineRule="auto"/>
        <w:ind w:firstLine="2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1.</w:t>
      </w:r>
      <w:r>
        <w:rPr>
          <w:rFonts w:ascii="標楷體" w:eastAsia="標楷體" w:hAnsi="標楷體"/>
        </w:rPr>
        <w:t>必須先在圖書館網站註冊會員才能上傳。</w:t>
      </w:r>
    </w:p>
    <w:p w:rsidR="00650C10" w:rsidRDefault="001E1489">
      <w:pPr>
        <w:widowControl/>
        <w:spacing w:line="360" w:lineRule="auto"/>
        <w:ind w:firstLine="240"/>
      </w:pPr>
      <w:r>
        <w:rPr>
          <w:rFonts w:ascii="標楷體" w:eastAsia="標楷體" w:hAnsi="標楷體"/>
        </w:rPr>
        <w:t>2.</w:t>
      </w:r>
      <w:r>
        <w:rPr>
          <w:rFonts w:ascii="標楷體" w:eastAsia="標楷體" w:hAnsi="標楷體"/>
        </w:rPr>
        <w:t>登入會員後，在網站左側會員區塊中選擇</w:t>
      </w:r>
      <w:r>
        <w:rPr>
          <w:rStyle w:val="field-label"/>
          <w:rFonts w:ascii="標楷體" w:eastAsia="標楷體" w:hAnsi="標楷體"/>
          <w:b/>
        </w:rPr>
        <w:t>「發表內容」</w:t>
      </w:r>
    </w:p>
    <w:p w:rsidR="00650C10" w:rsidRDefault="001E1489">
      <w:pPr>
        <w:widowControl/>
        <w:spacing w:line="360" w:lineRule="auto"/>
        <w:ind w:left="480" w:hanging="240"/>
      </w:pPr>
      <w:r>
        <w:rPr>
          <w:rFonts w:ascii="標楷體" w:eastAsia="標楷體" w:hAnsi="標楷體" w:cs="新細明體"/>
          <w:kern w:val="0"/>
          <w:lang w:val="fr-FR"/>
        </w:rPr>
        <w:t>3.</w:t>
      </w:r>
      <w:r>
        <w:rPr>
          <w:rFonts w:ascii="標楷體" w:eastAsia="標楷體" w:hAnsi="標楷體" w:cs="新細明體"/>
          <w:kern w:val="0"/>
        </w:rPr>
        <w:t>點選「建立內容」後，再點選「畢業專題」，即進入新增畢業專</w:t>
      </w:r>
      <w:r>
        <w:rPr>
          <w:rFonts w:ascii="標楷體" w:eastAsia="標楷體" w:hAnsi="標楷體" w:cs="新細明體"/>
          <w:kern w:val="0"/>
        </w:rPr>
        <w:br/>
      </w:r>
      <w:r>
        <w:rPr>
          <w:rFonts w:ascii="標楷體" w:eastAsia="標楷體" w:hAnsi="標楷體" w:cs="新細明體"/>
          <w:kern w:val="0"/>
        </w:rPr>
        <w:t>題選單，</w:t>
      </w:r>
      <w:r>
        <w:rPr>
          <w:rFonts w:ascii="標楷體" w:eastAsia="標楷體" w:hAnsi="標楷體" w:cs="新細明體"/>
          <w:color w:val="0000FF"/>
          <w:kern w:val="0"/>
        </w:rPr>
        <w:t>請依</w:t>
      </w:r>
      <w:r>
        <w:rPr>
          <w:rFonts w:ascii="標楷體" w:eastAsia="標楷體" w:hAnsi="標楷體" w:cs="新細明體"/>
          <w:color w:val="0000FF"/>
          <w:kern w:val="0"/>
        </w:rPr>
        <w:t>順序填寫相關資料</w:t>
      </w:r>
      <w:r>
        <w:rPr>
          <w:rFonts w:ascii="標楷體" w:eastAsia="標楷體" w:hAnsi="標楷體" w:cs="新細明體"/>
          <w:kern w:val="0"/>
        </w:rPr>
        <w:t>操作方式如圖一。</w:t>
      </w:r>
      <w:r>
        <w:rPr>
          <w:rFonts w:ascii="標楷體" w:eastAsia="標楷體" w:hAnsi="標楷體" w:cs="新細明體"/>
          <w:kern w:val="0"/>
        </w:rPr>
        <w:t xml:space="preserve"> </w:t>
      </w:r>
    </w:p>
    <w:p w:rsidR="00650C10" w:rsidRDefault="001E1489">
      <w:pPr>
        <w:spacing w:line="360" w:lineRule="auto"/>
        <w:ind w:left="480" w:hanging="240"/>
      </w:pPr>
      <w:r>
        <w:rPr>
          <w:rFonts w:ascii="標楷體" w:eastAsia="標楷體" w:hAnsi="標楷體" w:cs="新細明體"/>
          <w:kern w:val="0"/>
        </w:rPr>
        <w:t>4.</w:t>
      </w:r>
      <w:r>
        <w:rPr>
          <w:rFonts w:ascii="標楷體" w:eastAsia="標楷體" w:hAnsi="標楷體" w:cs="新細明體"/>
          <w:kern w:val="0"/>
        </w:rPr>
        <w:t>依畫面說明填寫專題相關資料，上傳專題全文檔案時，請利用畫面</w:t>
      </w:r>
      <w:r>
        <w:rPr>
          <w:rFonts w:ascii="標楷體" w:eastAsia="標楷體" w:hAnsi="標楷體" w:cs="新細明體"/>
          <w:kern w:val="0"/>
        </w:rPr>
        <w:br/>
      </w:r>
      <w:r>
        <w:rPr>
          <w:rFonts w:ascii="標楷體" w:eastAsia="標楷體" w:hAnsi="標楷體" w:cs="新細明體"/>
          <w:kern w:val="0"/>
        </w:rPr>
        <w:t>中</w:t>
      </w:r>
      <w:r>
        <w:rPr>
          <w:rFonts w:ascii="標楷體" w:eastAsia="標楷體" w:hAnsi="標楷體" w:cs="新細明體"/>
          <w:color w:val="0000FF"/>
          <w:kern w:val="0"/>
        </w:rPr>
        <w:t>「檔案上傳」</w:t>
      </w:r>
      <w:r>
        <w:rPr>
          <w:rFonts w:ascii="標楷體" w:eastAsia="標楷體" w:hAnsi="標楷體" w:cs="新細明體"/>
          <w:kern w:val="0"/>
        </w:rPr>
        <w:t>功能，如圖二。</w:t>
      </w:r>
    </w:p>
    <w:p w:rsidR="00650C10" w:rsidRDefault="001E1489">
      <w:pPr>
        <w:ind w:left="480" w:hanging="1188"/>
        <w:jc w:val="center"/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2971800</wp:posOffset>
                </wp:positionV>
                <wp:extent cx="1028700" cy="342900"/>
                <wp:effectExtent l="19050" t="19050" r="19050" b="19050"/>
                <wp:wrapNone/>
                <wp:docPr id="8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1028700"/>
                            <a:gd name="f7" fmla="val 342900"/>
                            <a:gd name="f8" fmla="val 171450"/>
                            <a:gd name="f9" fmla="val 1"/>
                            <a:gd name="f10" fmla="val 76761"/>
                            <a:gd name="f11" fmla="val 230283"/>
                            <a:gd name="f12" fmla="val 514349"/>
                            <a:gd name="f13" fmla="val 798417"/>
                            <a:gd name="f14" fmla="val 171451"/>
                            <a:gd name="f15" fmla="val 1028699"/>
                            <a:gd name="f16" fmla="val 171452"/>
                            <a:gd name="f17" fmla="val 266141"/>
                            <a:gd name="f18" fmla="val 342901"/>
                            <a:gd name="f19" fmla="val 514350"/>
                            <a:gd name="f20" fmla="val 342902"/>
                            <a:gd name="f21" fmla="val 230282"/>
                            <a:gd name="f22" fmla="+- 0 0 1"/>
                            <a:gd name="f23" fmla="+- 0 0 -360"/>
                            <a:gd name="f24" fmla="+- 0 0 -90"/>
                            <a:gd name="f25" fmla="+- 0 0 -180"/>
                            <a:gd name="f26" fmla="+- 0 0 -270"/>
                            <a:gd name="f27" fmla="*/ f3 1 1028700"/>
                            <a:gd name="f28" fmla="*/ f4 1 342900"/>
                            <a:gd name="f29" fmla="+- f7 0 f5"/>
                            <a:gd name="f30" fmla="+- f6 0 f5"/>
                            <a:gd name="f31" fmla="*/ f23 f0 1"/>
                            <a:gd name="f32" fmla="*/ f24 f0 1"/>
                            <a:gd name="f33" fmla="*/ f25 f0 1"/>
                            <a:gd name="f34" fmla="*/ f26 f0 1"/>
                            <a:gd name="f35" fmla="*/ f30 1 1028700"/>
                            <a:gd name="f36" fmla="*/ f29 1 342900"/>
                            <a:gd name="f37" fmla="*/ 514350 f30 1"/>
                            <a:gd name="f38" fmla="*/ 0 f29 1"/>
                            <a:gd name="f39" fmla="*/ 1028700 f30 1"/>
                            <a:gd name="f40" fmla="*/ 171450 f29 1"/>
                            <a:gd name="f41" fmla="*/ 342900 f29 1"/>
                            <a:gd name="f42" fmla="*/ 0 f30 1"/>
                            <a:gd name="f43" fmla="*/ 150650 f30 1"/>
                            <a:gd name="f44" fmla="*/ 50217 f29 1"/>
                            <a:gd name="f45" fmla="*/ 292683 f29 1"/>
                            <a:gd name="f46" fmla="*/ 878050 f30 1"/>
                            <a:gd name="f47" fmla="*/ f31 1 f2"/>
                            <a:gd name="f48" fmla="*/ f32 1 f2"/>
                            <a:gd name="f49" fmla="*/ f33 1 f2"/>
                            <a:gd name="f50" fmla="*/ f34 1 f2"/>
                            <a:gd name="f51" fmla="*/ f37 1 1028700"/>
                            <a:gd name="f52" fmla="*/ f38 1 342900"/>
                            <a:gd name="f53" fmla="*/ f39 1 1028700"/>
                            <a:gd name="f54" fmla="*/ f40 1 342900"/>
                            <a:gd name="f55" fmla="*/ f41 1 342900"/>
                            <a:gd name="f56" fmla="*/ f42 1 1028700"/>
                            <a:gd name="f57" fmla="*/ f43 1 1028700"/>
                            <a:gd name="f58" fmla="*/ f44 1 342900"/>
                            <a:gd name="f59" fmla="*/ f45 1 342900"/>
                            <a:gd name="f60" fmla="*/ f46 1 1028700"/>
                            <a:gd name="f61" fmla="+- f47 0 f1"/>
                            <a:gd name="f62" fmla="+- f48 0 f1"/>
                            <a:gd name="f63" fmla="+- f49 0 f1"/>
                            <a:gd name="f64" fmla="+- f50 0 f1"/>
                            <a:gd name="f65" fmla="*/ f51 1 f35"/>
                            <a:gd name="f66" fmla="*/ f52 1 f36"/>
                            <a:gd name="f67" fmla="*/ f53 1 f35"/>
                            <a:gd name="f68" fmla="*/ f54 1 f36"/>
                            <a:gd name="f69" fmla="*/ f55 1 f36"/>
                            <a:gd name="f70" fmla="*/ f56 1 f35"/>
                            <a:gd name="f71" fmla="*/ f57 1 f35"/>
                            <a:gd name="f72" fmla="*/ f58 1 f36"/>
                            <a:gd name="f73" fmla="*/ f59 1 f36"/>
                            <a:gd name="f74" fmla="*/ f60 1 f35"/>
                            <a:gd name="f75" fmla="*/ f71 f27 1"/>
                            <a:gd name="f76" fmla="*/ f74 f27 1"/>
                            <a:gd name="f77" fmla="*/ f73 f28 1"/>
                            <a:gd name="f78" fmla="*/ f72 f28 1"/>
                            <a:gd name="f79" fmla="*/ f65 f27 1"/>
                            <a:gd name="f80" fmla="*/ f66 f28 1"/>
                            <a:gd name="f81" fmla="*/ f67 f27 1"/>
                            <a:gd name="f82" fmla="*/ f68 f28 1"/>
                            <a:gd name="f83" fmla="*/ f69 f28 1"/>
                            <a:gd name="f84" fmla="*/ f70 f2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61">
                              <a:pos x="f79" y="f80"/>
                            </a:cxn>
                            <a:cxn ang="f62">
                              <a:pos x="f81" y="f82"/>
                            </a:cxn>
                            <a:cxn ang="f63">
                              <a:pos x="f79" y="f83"/>
                            </a:cxn>
                            <a:cxn ang="f64">
                              <a:pos x="f84" y="f82"/>
                            </a:cxn>
                            <a:cxn ang="f61">
                              <a:pos x="f79" y="f80"/>
                            </a:cxn>
                            <a:cxn ang="f62">
                              <a:pos x="f81" y="f82"/>
                            </a:cxn>
                            <a:cxn ang="f63">
                              <a:pos x="f79" y="f83"/>
                            </a:cxn>
                            <a:cxn ang="f64">
                              <a:pos x="f84" y="f82"/>
                            </a:cxn>
                            <a:cxn ang="f61">
                              <a:pos x="f75" y="f78"/>
                            </a:cxn>
                            <a:cxn ang="f63">
                              <a:pos x="f75" y="f77"/>
                            </a:cxn>
                            <a:cxn ang="f63">
                              <a:pos x="f76" y="f77"/>
                            </a:cxn>
                            <a:cxn ang="f61">
                              <a:pos x="f76" y="f78"/>
                            </a:cxn>
                          </a:cxnLst>
                          <a:rect l="f75" t="f78" r="f76" b="f77"/>
                          <a:pathLst>
                            <a:path w="1028700" h="342900">
                              <a:moveTo>
                                <a:pt x="f5" y="f8"/>
                              </a:moveTo>
                              <a:lnTo>
                                <a:pt x="f5" y="f8"/>
                              </a:lnTo>
                              <a:cubicBezTo>
                                <a:pt x="f9" y="f10"/>
                                <a:pt x="f11" y="f9"/>
                                <a:pt x="f12" y="f9"/>
                              </a:cubicBezTo>
                              <a:cubicBezTo>
                                <a:pt x="f13" y="f9"/>
                                <a:pt x="f6" y="f10"/>
                                <a:pt x="f6" y="f14"/>
                              </a:cubicBezTo>
                              <a:cubicBezTo>
                                <a:pt x="f6" y="f14"/>
                                <a:pt x="f15" y="f14"/>
                                <a:pt x="f15" y="f14"/>
                              </a:cubicBezTo>
                              <a:lnTo>
                                <a:pt x="f6" y="f16"/>
                              </a:lnTo>
                              <a:cubicBezTo>
                                <a:pt x="f6" y="f17"/>
                                <a:pt x="f13" y="f18"/>
                                <a:pt x="f19" y="f20"/>
                              </a:cubicBezTo>
                              <a:cubicBezTo>
                                <a:pt x="f21" y="f20"/>
                                <a:pt x="f5" y="f17"/>
                                <a:pt x="f5" y="f16"/>
                              </a:cubicBezTo>
                              <a:cubicBezTo>
                                <a:pt x="f22" y="f14"/>
                                <a:pt x="f5" y="f14"/>
                                <a:pt x="f5" y="f14"/>
                              </a:cubicBezTo>
                              <a:close/>
                            </a:path>
                          </a:pathLst>
                        </a:custGeom>
                        <a:noFill/>
                        <a:ln w="38103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5654305" id="Oval 5" o:spid="_x0000_s1026" style="position:absolute;margin-left:36pt;margin-top:234pt;width:81pt;height:2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87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" path="m,171450r,c1,76761,230283,1,514349,1v284068,,514351,76760,514351,171450c1028700,171451,1028699,171451,1028699,171451r1,1c1028700,266141,798417,342901,514350,342902,230282,342902,,266141,,171452v-1,-1,,-1,,-1l,171450xe" filled="f" strokecolor="red" strokeweight="1.0584mm">
                <v:path arrowok="t" o:connecttype="custom" o:connectlocs="514350,0;1028700,171450;514350,342900;0,171450;514350,0;1028700,171450;514350,342900;0,171450;514350,0;1028700,171450;514350,342900;0,171450;150650,50217;150650,292683;878050,292683;878050,50217" o:connectangles="270,0,90,180,270,0,90,180,270,0,90,180,270,90,90,270" textboxrect="150650,50217,878050,292683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inline distT="0" distB="0" distL="0" distR="0">
            <wp:extent cx="6475095" cy="4274189"/>
            <wp:effectExtent l="0" t="0" r="1905" b="0"/>
            <wp:docPr id="9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42741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50C10" w:rsidRDefault="001E1489">
      <w:pPr>
        <w:jc w:val="center"/>
      </w:pPr>
      <w:r>
        <w:rPr>
          <w:rStyle w:val="content-title"/>
          <w:rFonts w:ascii="標楷體" w:eastAsia="標楷體" w:hAnsi="標楷體"/>
          <w:color w:val="FF6600"/>
        </w:rPr>
        <w:t>圖一：新增畢業專題</w:t>
      </w:r>
    </w:p>
    <w:p w:rsidR="00650C10" w:rsidRDefault="00650C10">
      <w:pPr>
        <w:jc w:val="center"/>
        <w:rPr>
          <w:rFonts w:ascii="標楷體" w:eastAsia="標楷體" w:hAnsi="標楷體"/>
        </w:rPr>
      </w:pPr>
    </w:p>
    <w:p w:rsidR="00650C10" w:rsidRDefault="00650C10">
      <w:pPr>
        <w:jc w:val="center"/>
        <w:rPr>
          <w:rFonts w:ascii="標楷體" w:eastAsia="標楷體" w:hAnsi="標楷體"/>
          <w:color w:val="FF6600"/>
          <w:lang w:val="fr-FR"/>
        </w:rPr>
      </w:pPr>
    </w:p>
    <w:p w:rsidR="00650C10" w:rsidRDefault="001E1489">
      <w:pPr>
        <w:pageBreakBefore/>
        <w:ind w:left="1" w:hanging="567"/>
      </w:pPr>
      <w:r>
        <w:rPr>
          <w:rFonts w:ascii="標楷體" w:eastAsia="標楷體" w:hAnsi="標楷體" w:cs="新細明體"/>
          <w:b/>
          <w:bCs/>
          <w:noProof/>
          <w:color w:val="336633"/>
          <w:kern w:val="0"/>
        </w:rPr>
        <w:lastRenderedPageBreak/>
        <w:drawing>
          <wp:inline distT="0" distB="0" distL="0" distR="0">
            <wp:extent cx="6475095" cy="4114800"/>
            <wp:effectExtent l="0" t="0" r="1905" b="0"/>
            <wp:docPr id="10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4114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50C10" w:rsidRDefault="001E1489">
      <w:pPr>
        <w:jc w:val="center"/>
      </w:pPr>
      <w:r>
        <w:rPr>
          <w:rStyle w:val="content-title"/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4229099</wp:posOffset>
                </wp:positionH>
                <wp:positionV relativeFrom="paragraph">
                  <wp:posOffset>-1371600</wp:posOffset>
                </wp:positionV>
                <wp:extent cx="1943100" cy="571500"/>
                <wp:effectExtent l="0" t="0" r="19050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8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650C10" w:rsidRDefault="001E1489">
                            <w:r>
                              <w:t>利用『附加檔案』可上傳專題全文或相關附件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33pt;margin-top:-108pt;width:153pt;height:4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" fillcolor="#fc0" strokecolor="blue" strokeweight=".26467mm">
                <v:textbox>
                  <w:txbxContent>
                    <w:p w:rsidR="00650C10" w:rsidRDefault="001E1489">
                      <w:r>
                        <w:t>利用『附加檔案』可上傳專題全文或相關附件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content-title"/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-1714500</wp:posOffset>
                </wp:positionV>
                <wp:extent cx="3085469" cy="571500"/>
                <wp:effectExtent l="19050" t="19050" r="19681" b="19050"/>
                <wp:wrapNone/>
                <wp:docPr id="12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5469" cy="5715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3086099"/>
                            <a:gd name="f7" fmla="val 571500"/>
                            <a:gd name="f8" fmla="val 285750"/>
                            <a:gd name="f9" fmla="val 5"/>
                            <a:gd name="f10" fmla="val 127935"/>
                            <a:gd name="f11" fmla="val 690851"/>
                            <a:gd name="f12" fmla="val 2"/>
                            <a:gd name="f13" fmla="val 1543049"/>
                            <a:gd name="f14" fmla="val 2395253"/>
                            <a:gd name="f15" fmla="val 3086101"/>
                            <a:gd name="f16" fmla="val 127936"/>
                            <a:gd name="f17" fmla="val 285752"/>
                            <a:gd name="f18" fmla="val 285753"/>
                            <a:gd name="f19" fmla="val 285754"/>
                            <a:gd name="f20" fmla="val 285755"/>
                            <a:gd name="f21" fmla="val 443570"/>
                            <a:gd name="f22" fmla="val 571504"/>
                            <a:gd name="f23" fmla="val 1543050"/>
                            <a:gd name="f24" fmla="val 571505"/>
                            <a:gd name="f25" fmla="val 690847"/>
                            <a:gd name="f26" fmla="+- 0 0 1"/>
                            <a:gd name="f27" fmla="+- 0 0 -360"/>
                            <a:gd name="f28" fmla="+- 0 0 -90"/>
                            <a:gd name="f29" fmla="+- 0 0 -180"/>
                            <a:gd name="f30" fmla="+- 0 0 -270"/>
                            <a:gd name="f31" fmla="*/ f3 1 3086099"/>
                            <a:gd name="f32" fmla="*/ f4 1 571500"/>
                            <a:gd name="f33" fmla="+- f7 0 f5"/>
                            <a:gd name="f34" fmla="+- f6 0 f5"/>
                            <a:gd name="f35" fmla="*/ f27 f0 1"/>
                            <a:gd name="f36" fmla="*/ f28 f0 1"/>
                            <a:gd name="f37" fmla="*/ f29 f0 1"/>
                            <a:gd name="f38" fmla="*/ f30 f0 1"/>
                            <a:gd name="f39" fmla="*/ f34 1 3086099"/>
                            <a:gd name="f40" fmla="*/ f33 1 571500"/>
                            <a:gd name="f41" fmla="*/ 1543050 f34 1"/>
                            <a:gd name="f42" fmla="*/ 0 f33 1"/>
                            <a:gd name="f43" fmla="*/ 3086099 f34 1"/>
                            <a:gd name="f44" fmla="*/ 285750 f33 1"/>
                            <a:gd name="f45" fmla="*/ 571500 f33 1"/>
                            <a:gd name="f46" fmla="*/ 0 f34 1"/>
                            <a:gd name="f47" fmla="*/ 1543051 f34 1"/>
                            <a:gd name="f48" fmla="*/ 451949 f34 1"/>
                            <a:gd name="f49" fmla="*/ 83694 f33 1"/>
                            <a:gd name="f50" fmla="*/ 487806 f33 1"/>
                            <a:gd name="f51" fmla="*/ 2634151 f34 1"/>
                            <a:gd name="f52" fmla="*/ f35 1 f2"/>
                            <a:gd name="f53" fmla="*/ f36 1 f2"/>
                            <a:gd name="f54" fmla="*/ f37 1 f2"/>
                            <a:gd name="f55" fmla="*/ f38 1 f2"/>
                            <a:gd name="f56" fmla="*/ f41 1 3086099"/>
                            <a:gd name="f57" fmla="*/ f42 1 571500"/>
                            <a:gd name="f58" fmla="*/ f43 1 3086099"/>
                            <a:gd name="f59" fmla="*/ f44 1 571500"/>
                            <a:gd name="f60" fmla="*/ f45 1 571500"/>
                            <a:gd name="f61" fmla="*/ f46 1 3086099"/>
                            <a:gd name="f62" fmla="*/ f47 1 3086099"/>
                            <a:gd name="f63" fmla="*/ f48 1 3086099"/>
                            <a:gd name="f64" fmla="*/ f49 1 571500"/>
                            <a:gd name="f65" fmla="*/ f50 1 571500"/>
                            <a:gd name="f66" fmla="*/ f51 1 3086099"/>
                            <a:gd name="f67" fmla="+- f52 0 f1"/>
                            <a:gd name="f68" fmla="+- f53 0 f1"/>
                            <a:gd name="f69" fmla="+- f54 0 f1"/>
                            <a:gd name="f70" fmla="+- f55 0 f1"/>
                            <a:gd name="f71" fmla="*/ f56 1 f39"/>
                            <a:gd name="f72" fmla="*/ f57 1 f40"/>
                            <a:gd name="f73" fmla="*/ f58 1 f39"/>
                            <a:gd name="f74" fmla="*/ f59 1 f40"/>
                            <a:gd name="f75" fmla="*/ f60 1 f40"/>
                            <a:gd name="f76" fmla="*/ f61 1 f39"/>
                            <a:gd name="f77" fmla="*/ f62 1 f39"/>
                            <a:gd name="f78" fmla="*/ f63 1 f39"/>
                            <a:gd name="f79" fmla="*/ f64 1 f40"/>
                            <a:gd name="f80" fmla="*/ f65 1 f40"/>
                            <a:gd name="f81" fmla="*/ f66 1 f39"/>
                            <a:gd name="f82" fmla="*/ f78 f31 1"/>
                            <a:gd name="f83" fmla="*/ f81 f31 1"/>
                            <a:gd name="f84" fmla="*/ f80 f32 1"/>
                            <a:gd name="f85" fmla="*/ f79 f32 1"/>
                            <a:gd name="f86" fmla="*/ f71 f31 1"/>
                            <a:gd name="f87" fmla="*/ f72 f32 1"/>
                            <a:gd name="f88" fmla="*/ f73 f31 1"/>
                            <a:gd name="f89" fmla="*/ f74 f32 1"/>
                            <a:gd name="f90" fmla="*/ f75 f32 1"/>
                            <a:gd name="f91" fmla="*/ f76 f31 1"/>
                            <a:gd name="f92" fmla="*/ f77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67">
                              <a:pos x="f86" y="f87"/>
                            </a:cxn>
                            <a:cxn ang="f68">
                              <a:pos x="f88" y="f89"/>
                            </a:cxn>
                            <a:cxn ang="f69">
                              <a:pos x="f86" y="f90"/>
                            </a:cxn>
                            <a:cxn ang="f70">
                              <a:pos x="f91" y="f89"/>
                            </a:cxn>
                            <a:cxn ang="f67">
                              <a:pos x="f92" y="f87"/>
                            </a:cxn>
                            <a:cxn ang="f68">
                              <a:pos x="f88" y="f89"/>
                            </a:cxn>
                            <a:cxn ang="f69">
                              <a:pos x="f92" y="f90"/>
                            </a:cxn>
                            <a:cxn ang="f70">
                              <a:pos x="f91" y="f89"/>
                            </a:cxn>
                            <a:cxn ang="f67">
                              <a:pos x="f82" y="f85"/>
                            </a:cxn>
                            <a:cxn ang="f69">
                              <a:pos x="f82" y="f84"/>
                            </a:cxn>
                            <a:cxn ang="f69">
                              <a:pos x="f83" y="f84"/>
                            </a:cxn>
                            <a:cxn ang="f67">
                              <a:pos x="f83" y="f85"/>
                            </a:cxn>
                          </a:cxnLst>
                          <a:rect l="f82" t="f85" r="f83" b="f84"/>
                          <a:pathLst>
                            <a:path w="3086099" h="571500">
                              <a:moveTo>
                                <a:pt x="f5" y="f8"/>
                              </a:moveTo>
                              <a:lnTo>
                                <a:pt x="f5" y="f8"/>
                              </a:lnTo>
                              <a:cubicBezTo>
                                <a:pt x="f9" y="f10"/>
                                <a:pt x="f11" y="f12"/>
                                <a:pt x="f13" y="f12"/>
                              </a:cubicBezTo>
                              <a:cubicBezTo>
                                <a:pt x="f14" y="f12"/>
                                <a:pt x="f15" y="f16"/>
                                <a:pt x="f15" y="f17"/>
                              </a:cubicBezTo>
                              <a:cubicBezTo>
                                <a:pt x="f15" y="f17"/>
                                <a:pt x="f6" y="f18"/>
                                <a:pt x="f6" y="f19"/>
                              </a:cubicBezTo>
                              <a:lnTo>
                                <a:pt x="f15" y="f20"/>
                              </a:lnTo>
                              <a:cubicBezTo>
                                <a:pt x="f15" y="f21"/>
                                <a:pt x="f14" y="f22"/>
                                <a:pt x="f23" y="f24"/>
                              </a:cubicBezTo>
                              <a:cubicBezTo>
                                <a:pt x="f25" y="f24"/>
                                <a:pt x="f5" y="f21"/>
                                <a:pt x="f5" y="f20"/>
                              </a:cubicBezTo>
                              <a:cubicBezTo>
                                <a:pt x="f26" y="f19"/>
                                <a:pt x="f5" y="f18"/>
                                <a:pt x="f5" y="f18"/>
                              </a:cubicBezTo>
                              <a:close/>
                            </a:path>
                          </a:pathLst>
                        </a:custGeom>
                        <a:noFill/>
                        <a:ln w="38103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B67EEEF" id="Oval 7" o:spid="_x0000_s1026" style="position:absolute;margin-left:90pt;margin-top:-135pt;width:242.95pt;height:4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86099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" path="m,285750r,c5,127935,690851,2,1543049,2v852204,,1543052,127934,1543052,285750c3086101,285752,3086099,285753,3086099,285754r2,1c3086101,443570,2395253,571504,1543050,571505,690847,571505,,443570,,285755v-1,-1,,-2,,-2l,285750xe" filled="f" strokecolor="red" strokeweight="1.0584mm">
                <v:path arrowok="t" o:connecttype="custom" o:connectlocs="1542735,0;3085469,285750;1542735,571500;0,285750;1542735,0;3085469,285750;1542735,571500;0,285750;1542736,0;3085469,285750;1542736,571500;0,285750;451857,83694;451857,487806;2633613,487806;2633613,83694" o:connectangles="270,0,90,180,270,0,90,180,270,0,90,180,270,90,90,270" textboxrect="451949,83694,2634151,487806"/>
              </v:shape>
            </w:pict>
          </mc:Fallback>
        </mc:AlternateContent>
      </w:r>
      <w:r>
        <w:rPr>
          <w:rStyle w:val="content-title"/>
          <w:rFonts w:ascii="標楷體" w:eastAsia="標楷體" w:hAnsi="標楷體"/>
          <w:color w:val="FF6600"/>
        </w:rPr>
        <w:t>圖二：利用「附加檔案」功能上傳全文或相關附檔。</w:t>
      </w:r>
    </w:p>
    <w:p w:rsidR="00650C10" w:rsidRDefault="00650C10">
      <w:pPr>
        <w:widowControl/>
        <w:spacing w:before="100" w:after="100"/>
        <w:jc w:val="center"/>
        <w:rPr>
          <w:rFonts w:ascii="標楷體" w:eastAsia="標楷體" w:hAnsi="標楷體" w:cs="新細明體"/>
          <w:b/>
          <w:bCs/>
          <w:kern w:val="0"/>
          <w:sz w:val="27"/>
          <w:szCs w:val="27"/>
        </w:rPr>
      </w:pPr>
    </w:p>
    <w:p w:rsidR="00650C10" w:rsidRDefault="00650C10">
      <w:pPr>
        <w:widowControl/>
        <w:spacing w:before="100" w:after="100"/>
        <w:jc w:val="center"/>
        <w:rPr>
          <w:rFonts w:ascii="標楷體" w:eastAsia="標楷體" w:hAnsi="標楷體" w:cs="新細明體"/>
          <w:b/>
          <w:bCs/>
          <w:kern w:val="0"/>
          <w:sz w:val="27"/>
          <w:szCs w:val="27"/>
        </w:rPr>
      </w:pPr>
    </w:p>
    <w:p w:rsidR="00650C10" w:rsidRDefault="001E1489">
      <w:pPr>
        <w:widowControl/>
        <w:spacing w:before="100" w:after="100"/>
        <w:jc w:val="center"/>
      </w:pPr>
      <w:r>
        <w:rPr>
          <w:rFonts w:ascii="標楷體" w:eastAsia="標楷體" w:hAnsi="標楷體"/>
          <w:b/>
          <w:bCs/>
          <w:color w:val="800000"/>
          <w:sz w:val="36"/>
          <w:szCs w:val="36"/>
        </w:rPr>
        <w:t>完成專題上傳，恭禧您完成上傳程序</w:t>
      </w:r>
    </w:p>
    <w:p w:rsidR="00650C10" w:rsidRDefault="00650C10">
      <w:pPr>
        <w:widowControl/>
        <w:jc w:val="center"/>
        <w:rPr>
          <w:rFonts w:ascii="標楷體" w:eastAsia="標楷體" w:hAnsi="標楷體"/>
          <w:sz w:val="52"/>
          <w:szCs w:val="52"/>
          <w:shd w:val="clear" w:color="auto" w:fill="FFFFFF"/>
        </w:rPr>
      </w:pPr>
    </w:p>
    <w:p w:rsidR="00650C10" w:rsidRDefault="00650C10">
      <w:pPr>
        <w:pageBreakBefore/>
        <w:widowControl/>
        <w:rPr>
          <w:rFonts w:ascii="標楷體" w:eastAsia="標楷體" w:hAnsi="標楷體"/>
        </w:rPr>
      </w:pPr>
    </w:p>
    <w:p w:rsidR="00650C10" w:rsidRDefault="001E1489">
      <w:pPr>
        <w:widowControl/>
        <w:jc w:val="center"/>
        <w:rPr>
          <w:rFonts w:ascii="標楷體" w:eastAsia="標楷體" w:hAnsi="標楷體"/>
          <w:sz w:val="52"/>
          <w:szCs w:val="52"/>
          <w:shd w:val="clear" w:color="auto" w:fill="FABF8F"/>
        </w:rPr>
      </w:pPr>
      <w:r>
        <w:rPr>
          <w:rFonts w:ascii="標楷體" w:eastAsia="標楷體" w:hAnsi="標楷體"/>
          <w:sz w:val="52"/>
          <w:szCs w:val="52"/>
          <w:shd w:val="clear" w:color="auto" w:fill="FABF8F"/>
        </w:rPr>
        <w:t>樣式三</w:t>
      </w:r>
    </w:p>
    <w:p w:rsidR="00650C10" w:rsidRDefault="001E1489">
      <w:pPr>
        <w:widowControl/>
        <w:jc w:val="center"/>
      </w:pPr>
      <w:r>
        <w:rPr>
          <w:rFonts w:ascii="標楷體" w:eastAsia="標楷體" w:hAnsi="標楷體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4881881</wp:posOffset>
                </wp:positionH>
                <wp:positionV relativeFrom="paragraph">
                  <wp:posOffset>113028</wp:posOffset>
                </wp:positionV>
                <wp:extent cx="485775" cy="251460"/>
                <wp:effectExtent l="0" t="0" r="28575" b="15240"/>
                <wp:wrapNone/>
                <wp:docPr id="1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514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8">
                          <a:solidFill>
                            <a:srgbClr val="FFFF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A8E269A" id="Rectangle 3" o:spid="_x0000_s1026" style="position:absolute;margin-left:384.4pt;margin-top:8.9pt;width:38.25pt;height:19.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" fillcolor="#92d050" strokecolor="yellow" strokeweight=".26467mm">
                <v:textbox inset="0,0,0,0"/>
              </v:rect>
            </w:pict>
          </mc:Fallback>
        </mc:AlternateContent>
      </w:r>
      <w:r>
        <w:rPr>
          <w:rFonts w:ascii="標楷體" w:eastAsia="標楷體" w:hAnsi="標楷體"/>
          <w:sz w:val="52"/>
          <w:szCs w:val="52"/>
          <w:shd w:val="clear" w:color="auto" w:fill="FFFFFF"/>
        </w:rPr>
        <w:t>【</w:t>
      </w:r>
      <w:r>
        <w:rPr>
          <w:rFonts w:ascii="標楷體" w:eastAsia="標楷體" w:hAnsi="標楷體"/>
          <w:sz w:val="52"/>
          <w:szCs w:val="52"/>
          <w:shd w:val="clear" w:color="auto" w:fill="FFFFFF"/>
        </w:rPr>
        <w:t>107</w:t>
      </w:r>
      <w:r>
        <w:rPr>
          <w:rFonts w:ascii="標楷體" w:eastAsia="標楷體" w:hAnsi="標楷體"/>
          <w:sz w:val="52"/>
          <w:szCs w:val="52"/>
          <w:shd w:val="clear" w:color="auto" w:fill="FFFFFF"/>
        </w:rPr>
        <w:t>學年度封面顏色：鵝黃色</w:t>
      </w:r>
      <w:r>
        <w:rPr>
          <w:rFonts w:ascii="標楷體" w:eastAsia="標楷體" w:hAnsi="標楷體"/>
          <w:sz w:val="52"/>
          <w:szCs w:val="52"/>
          <w:shd w:val="clear" w:color="auto" w:fill="FFFFFF"/>
        </w:rPr>
        <w:t xml:space="preserve">    </w:t>
      </w:r>
      <w:r>
        <w:rPr>
          <w:rFonts w:ascii="標楷體" w:eastAsia="標楷體" w:hAnsi="標楷體"/>
          <w:sz w:val="52"/>
          <w:szCs w:val="52"/>
          <w:shd w:val="clear" w:color="auto" w:fill="FFFFFF"/>
        </w:rPr>
        <w:t>】</w:t>
      </w:r>
    </w:p>
    <w:p w:rsidR="00650C10" w:rsidRDefault="001E1489">
      <w:pPr>
        <w:widowControl/>
        <w:jc w:val="center"/>
      </w:pPr>
      <w:r>
        <w:rPr>
          <w:rFonts w:ascii="標楷體" w:eastAsia="標楷體" w:hAnsi="標楷體"/>
          <w:sz w:val="52"/>
          <w:szCs w:val="52"/>
          <w:shd w:val="clear" w:color="auto" w:fill="FFFFFF"/>
        </w:rPr>
        <w:t>(</w:t>
      </w:r>
      <w:r>
        <w:rPr>
          <w:rFonts w:ascii="標楷體" w:eastAsia="標楷體" w:hAnsi="標楷體"/>
          <w:sz w:val="52"/>
          <w:szCs w:val="52"/>
          <w:shd w:val="clear" w:color="auto" w:fill="FFFFFF"/>
        </w:rPr>
        <w:t>下列為</w:t>
      </w:r>
      <w:r>
        <w:rPr>
          <w:rFonts w:ascii="標楷體" w:eastAsia="標楷體" w:hAnsi="標楷體"/>
          <w:sz w:val="52"/>
          <w:szCs w:val="52"/>
          <w:shd w:val="clear" w:color="auto" w:fill="FFFFFF"/>
        </w:rPr>
        <w:t>102</w:t>
      </w:r>
      <w:r>
        <w:rPr>
          <w:rFonts w:ascii="標楷體" w:eastAsia="標楷體" w:hAnsi="標楷體"/>
          <w:sz w:val="52"/>
          <w:szCs w:val="52"/>
          <w:shd w:val="clear" w:color="auto" w:fill="FFFFFF"/>
        </w:rPr>
        <w:t>學年度專題報告樣版，供參）</w:t>
      </w:r>
    </w:p>
    <w:p w:rsidR="00650C10" w:rsidRDefault="001E1489">
      <w:pPr>
        <w:widowControl/>
        <w:jc w:val="center"/>
      </w:pPr>
      <w:r>
        <w:rPr>
          <w:rFonts w:ascii="標楷體" w:eastAsia="標楷體" w:hAnsi="標楷體"/>
          <w:noProof/>
          <w:sz w:val="52"/>
          <w:szCs w:val="52"/>
        </w:rPr>
        <w:lastRenderedPageBreak/>
        <w:drawing>
          <wp:inline distT="0" distB="0" distL="0" distR="0">
            <wp:extent cx="5095091" cy="7357555"/>
            <wp:effectExtent l="0" t="0" r="0" b="0"/>
            <wp:docPr id="14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091" cy="73575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50C10" w:rsidRDefault="00650C10">
      <w:pPr>
        <w:widowControl/>
        <w:jc w:val="center"/>
        <w:rPr>
          <w:rFonts w:ascii="標楷體" w:eastAsia="標楷體" w:hAnsi="標楷體"/>
          <w:sz w:val="52"/>
          <w:szCs w:val="52"/>
          <w:shd w:val="clear" w:color="auto" w:fill="FABF8F"/>
        </w:rPr>
      </w:pPr>
    </w:p>
    <w:p w:rsidR="00650C10" w:rsidRDefault="001E1489">
      <w:pPr>
        <w:widowControl/>
        <w:jc w:val="center"/>
      </w:pPr>
      <w:r>
        <w:rPr>
          <w:rFonts w:ascii="標楷體" w:eastAsia="標楷體" w:hAnsi="標楷體"/>
          <w:noProof/>
          <w:sz w:val="52"/>
          <w:szCs w:val="52"/>
        </w:rPr>
        <w:lastRenderedPageBreak/>
        <w:drawing>
          <wp:inline distT="0" distB="0" distL="0" distR="0">
            <wp:extent cx="5405704" cy="7772198"/>
            <wp:effectExtent l="0" t="0" r="4496" b="202"/>
            <wp:docPr id="15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704" cy="77721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52"/>
          <w:szCs w:val="52"/>
        </w:rPr>
        <w:t xml:space="preserve"> </w:t>
      </w:r>
      <w:r>
        <w:rPr>
          <w:rFonts w:ascii="標楷體" w:eastAsia="標楷體" w:hAnsi="標楷體"/>
          <w:noProof/>
          <w:sz w:val="52"/>
          <w:szCs w:val="52"/>
        </w:rPr>
        <w:lastRenderedPageBreak/>
        <w:drawing>
          <wp:inline distT="0" distB="0" distL="0" distR="0">
            <wp:extent cx="5564078" cy="8325502"/>
            <wp:effectExtent l="0" t="0" r="0" b="0"/>
            <wp:docPr id="16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4078" cy="83255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52"/>
          <w:szCs w:val="52"/>
        </w:rPr>
        <w:t xml:space="preserve"> </w:t>
      </w:r>
      <w:r>
        <w:rPr>
          <w:rFonts w:ascii="標楷體" w:eastAsia="標楷體" w:hAnsi="標楷體"/>
          <w:noProof/>
          <w:sz w:val="52"/>
          <w:szCs w:val="52"/>
        </w:rPr>
        <w:lastRenderedPageBreak/>
        <w:drawing>
          <wp:inline distT="0" distB="0" distL="0" distR="0">
            <wp:extent cx="5335542" cy="8325182"/>
            <wp:effectExtent l="0" t="0" r="0" b="0"/>
            <wp:docPr id="17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542" cy="83251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52"/>
          <w:szCs w:val="52"/>
        </w:rPr>
        <w:t xml:space="preserve"> </w:t>
      </w:r>
      <w:r>
        <w:rPr>
          <w:rFonts w:ascii="標楷體" w:eastAsia="標楷體" w:hAnsi="標楷體"/>
          <w:noProof/>
          <w:sz w:val="52"/>
          <w:szCs w:val="52"/>
        </w:rPr>
        <w:lastRenderedPageBreak/>
        <w:drawing>
          <wp:inline distT="0" distB="0" distL="0" distR="0">
            <wp:extent cx="5597682" cy="8382021"/>
            <wp:effectExtent l="0" t="0" r="3018" b="0"/>
            <wp:docPr id="18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7682" cy="83820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52"/>
          <w:szCs w:val="52"/>
        </w:rPr>
        <w:t xml:space="preserve"> </w:t>
      </w:r>
      <w:r>
        <w:rPr>
          <w:rFonts w:ascii="標楷體" w:eastAsia="標楷體" w:hAnsi="標楷體"/>
          <w:noProof/>
          <w:sz w:val="52"/>
          <w:szCs w:val="52"/>
        </w:rPr>
        <w:lastRenderedPageBreak/>
        <w:drawing>
          <wp:inline distT="0" distB="0" distL="0" distR="0">
            <wp:extent cx="5442234" cy="8325090"/>
            <wp:effectExtent l="0" t="0" r="6066" b="0"/>
            <wp:docPr id="19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2234" cy="8325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52"/>
          <w:szCs w:val="52"/>
        </w:rPr>
        <w:t xml:space="preserve"> </w:t>
      </w:r>
      <w:r>
        <w:rPr>
          <w:rFonts w:ascii="標楷體" w:eastAsia="標楷體" w:hAnsi="標楷體"/>
          <w:noProof/>
          <w:sz w:val="52"/>
          <w:szCs w:val="52"/>
        </w:rPr>
        <w:lastRenderedPageBreak/>
        <w:drawing>
          <wp:inline distT="0" distB="0" distL="0" distR="0">
            <wp:extent cx="5862465" cy="8526926"/>
            <wp:effectExtent l="0" t="0" r="4935" b="7474"/>
            <wp:docPr id="20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465" cy="85269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52"/>
          <w:szCs w:val="52"/>
        </w:rPr>
        <w:t xml:space="preserve"> </w:t>
      </w:r>
      <w:r>
        <w:rPr>
          <w:rFonts w:ascii="標楷體" w:eastAsia="標楷體" w:hAnsi="標楷體"/>
          <w:noProof/>
          <w:sz w:val="52"/>
          <w:szCs w:val="52"/>
        </w:rPr>
        <w:lastRenderedPageBreak/>
        <w:drawing>
          <wp:inline distT="0" distB="0" distL="0" distR="0">
            <wp:extent cx="5308284" cy="8530940"/>
            <wp:effectExtent l="0" t="0" r="6666" b="3460"/>
            <wp:docPr id="21" name="圖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284" cy="8530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650C10">
      <w:pgSz w:w="11906" w:h="16838"/>
      <w:pgMar w:top="1440" w:right="1800" w:bottom="1440" w:left="1800" w:header="720" w:footer="720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489" w:rsidRDefault="001E1489">
      <w:r>
        <w:separator/>
      </w:r>
    </w:p>
  </w:endnote>
  <w:endnote w:type="continuationSeparator" w:id="0">
    <w:p w:rsidR="001E1489" w:rsidRDefault="001E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489" w:rsidRDefault="001E1489">
      <w:r>
        <w:rPr>
          <w:color w:val="000000"/>
        </w:rPr>
        <w:separator/>
      </w:r>
    </w:p>
  </w:footnote>
  <w:footnote w:type="continuationSeparator" w:id="0">
    <w:p w:rsidR="001E1489" w:rsidRDefault="001E1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23093"/>
    <w:multiLevelType w:val="multilevel"/>
    <w:tmpl w:val="6FEE8E34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ideographTradition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3D3C5938"/>
    <w:multiLevelType w:val="multilevel"/>
    <w:tmpl w:val="E8546F0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590262EF"/>
    <w:multiLevelType w:val="multilevel"/>
    <w:tmpl w:val="91829E20"/>
    <w:lvl w:ilvl="0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/>
        <w:b/>
        <w:color w:val="FF0000"/>
        <w:sz w:val="36"/>
        <w:szCs w:val="36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  <w:color w:val="00660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37E198D"/>
    <w:multiLevelType w:val="multilevel"/>
    <w:tmpl w:val="D1B0D0DE"/>
    <w:lvl w:ilvl="0">
      <w:numFmt w:val="bullet"/>
      <w:lvlText w:val=""/>
      <w:lvlJc w:val="left"/>
      <w:pPr>
        <w:ind w:left="1271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1751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2231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711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3191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671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4151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631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5111" w:hanging="48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650C10"/>
    <w:rsid w:val="001E1489"/>
    <w:rsid w:val="00650C10"/>
    <w:rsid w:val="00AD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2AE4CD-96DC-4AF8-BDA5-50DA5B1AC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rFonts w:ascii="Times New Roman" w:hAnsi="Times New Roman"/>
      <w:kern w:val="3"/>
      <w:sz w:val="24"/>
      <w:szCs w:val="24"/>
    </w:rPr>
  </w:style>
  <w:style w:type="paragraph" w:styleId="2">
    <w:name w:val="heading 2"/>
    <w:basedOn w:val="a"/>
    <w:pPr>
      <w:widowControl/>
      <w:spacing w:before="100" w:after="100"/>
      <w:outlineLvl w:val="1"/>
    </w:pPr>
    <w:rPr>
      <w:rFonts w:ascii="新細明體" w:hAnsi="新細明體" w:cs="新細明體"/>
      <w:b/>
      <w:bCs/>
      <w:kern w:val="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pPr>
      <w:ind w:left="480"/>
    </w:pPr>
  </w:style>
  <w:style w:type="character" w:styleId="a8">
    <w:name w:val="page number"/>
    <w:basedOn w:val="a0"/>
  </w:style>
  <w:style w:type="character" w:styleId="a9">
    <w:name w:val="Hyperlink"/>
    <w:basedOn w:val="a0"/>
    <w:rPr>
      <w:color w:val="0000FF"/>
      <w:u w:val="single"/>
    </w:rPr>
  </w:style>
  <w:style w:type="character" w:customStyle="1" w:styleId="20">
    <w:name w:val="標題 2 字元"/>
    <w:basedOn w:val="a0"/>
    <w:rPr>
      <w:rFonts w:ascii="新細明體" w:hAnsi="新細明體" w:cs="新細明體"/>
      <w:b/>
      <w:bCs/>
      <w:sz w:val="34"/>
      <w:szCs w:val="34"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</w:rPr>
  </w:style>
  <w:style w:type="character" w:customStyle="1" w:styleId="pgfirst1">
    <w:name w:val="pgfirst1"/>
    <w:basedOn w:val="a0"/>
    <w:rPr>
      <w:b/>
      <w:bCs/>
      <w:color w:val="000000"/>
      <w:sz w:val="38"/>
      <w:szCs w:val="38"/>
      <w:shd w:val="clear" w:color="auto" w:fill="EEEEEE"/>
    </w:rPr>
  </w:style>
  <w:style w:type="character" w:customStyle="1" w:styleId="field-label1">
    <w:name w:val="field-label1"/>
    <w:basedOn w:val="a0"/>
    <w:rPr>
      <w:b/>
      <w:bCs/>
      <w:color w:val="993300"/>
    </w:rPr>
  </w:style>
  <w:style w:type="character" w:customStyle="1" w:styleId="content-title1">
    <w:name w:val="content-title1"/>
    <w:basedOn w:val="a0"/>
    <w:rPr>
      <w:color w:val="DC4C4D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kern w:val="3"/>
      <w:sz w:val="18"/>
      <w:szCs w:val="18"/>
    </w:rPr>
  </w:style>
  <w:style w:type="character" w:customStyle="1" w:styleId="field-label">
    <w:name w:val="field-label"/>
    <w:basedOn w:val="a0"/>
  </w:style>
  <w:style w:type="character" w:customStyle="1" w:styleId="pgfirst">
    <w:name w:val="pgfirst"/>
    <w:basedOn w:val="a0"/>
  </w:style>
  <w:style w:type="character" w:customStyle="1" w:styleId="content-title">
    <w:name w:val="content-title"/>
    <w:basedOn w:val="a0"/>
  </w:style>
  <w:style w:type="character" w:styleId="ac">
    <w:name w:val="FollowedHyperlink"/>
    <w:basedOn w:val="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ib.wfc.edu.tw/user/register" TargetMode="Externa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hyperlink" Target="http://www.lib.wfu.edu.tw/lib/project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10" Type="http://schemas.openxmlformats.org/officeDocument/2006/relationships/hyperlink" Target="http://www.lib.wfu.edu.tw" TargetMode="External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hyperlink" Target="http://www.lib.wfu.edu.tw/lib/project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student</cp:lastModifiedBy>
  <cp:revision>2</cp:revision>
  <dcterms:created xsi:type="dcterms:W3CDTF">2022-02-23T05:12:00Z</dcterms:created>
  <dcterms:modified xsi:type="dcterms:W3CDTF">2022-02-23T05:12:00Z</dcterms:modified>
</cp:coreProperties>
</file>